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4CCEF" w14:textId="77777777" w:rsidR="002F321C" w:rsidRPr="00E1170A" w:rsidRDefault="00C951CA" w:rsidP="00926C1C">
      <w:pPr>
        <w:pStyle w:val="Documenttitledarkgreen"/>
      </w:pPr>
      <w:r>
        <w:t>Tumbling Bay - Fish Pass Project</w:t>
      </w:r>
    </w:p>
    <w:tbl>
      <w:tblPr>
        <w:tblW w:w="10690" w:type="dxa"/>
        <w:tblCellMar>
          <w:left w:w="0" w:type="dxa"/>
          <w:right w:w="0" w:type="dxa"/>
        </w:tblCellMar>
        <w:tblLook w:val="04A0" w:firstRow="1" w:lastRow="0" w:firstColumn="1" w:lastColumn="0" w:noHBand="0" w:noVBand="1"/>
      </w:tblPr>
      <w:tblGrid>
        <w:gridCol w:w="8024"/>
        <w:gridCol w:w="2666"/>
      </w:tblGrid>
      <w:tr w:rsidR="00BD4161" w:rsidRPr="00BD4161" w14:paraId="6A34BB39" w14:textId="77777777" w:rsidTr="005077AE">
        <w:trPr>
          <w:trHeight w:hRule="exact" w:val="308"/>
        </w:trPr>
        <w:tc>
          <w:tcPr>
            <w:tcW w:w="8024" w:type="dxa"/>
            <w:vAlign w:val="center"/>
          </w:tcPr>
          <w:p w14:paraId="27C6C611" w14:textId="77777777" w:rsidR="000E2786" w:rsidRPr="000D1982" w:rsidRDefault="000E2786" w:rsidP="005077AE">
            <w:pPr>
              <w:pStyle w:val="Dateorreference"/>
            </w:pPr>
          </w:p>
        </w:tc>
        <w:tc>
          <w:tcPr>
            <w:tcW w:w="2666" w:type="dxa"/>
            <w:vAlign w:val="center"/>
          </w:tcPr>
          <w:p w14:paraId="0FA93A78" w14:textId="77777777" w:rsidR="000E2786" w:rsidRPr="000D1982" w:rsidRDefault="00C951CA" w:rsidP="005077AE">
            <w:pPr>
              <w:pStyle w:val="Dateorreference"/>
            </w:pPr>
            <w:r>
              <w:rPr>
                <w:rFonts w:eastAsiaTheme="minorHAnsi"/>
              </w:rPr>
              <w:t>September 2018</w:t>
            </w:r>
          </w:p>
        </w:tc>
      </w:tr>
    </w:tbl>
    <w:p w14:paraId="03FF6B4D" w14:textId="77777777" w:rsidR="005F1D7F" w:rsidRDefault="005F1D7F" w:rsidP="005F1D7F">
      <w:pPr>
        <w:pStyle w:val="Mainheading"/>
        <w:spacing w:before="0" w:beforeAutospacing="0"/>
      </w:pPr>
      <w:r>
        <w:t>Summary</w:t>
      </w:r>
    </w:p>
    <w:p w14:paraId="78C42A88" w14:textId="49DD5289" w:rsidR="005F1D7F" w:rsidRDefault="005F1D7F" w:rsidP="005F1D7F">
      <w:r>
        <w:t>The Tumbling Bay Fish Pass Project is an exciting initiative which is being led by the Environment Agency, and developed in consultation with Oxford City Council. The project aims</w:t>
      </w:r>
      <w:r w:rsidR="000961BF">
        <w:t xml:space="preserve"> </w:t>
      </w:r>
      <w:r>
        <w:t xml:space="preserve">to improve the local river habitat for fish </w:t>
      </w:r>
      <w:r w:rsidR="000961BF">
        <w:t>and</w:t>
      </w:r>
      <w:r>
        <w:t xml:space="preserve"> to improve the character of the Tumbling Bay area as a public open space.</w:t>
      </w:r>
    </w:p>
    <w:p w14:paraId="18A0A123" w14:textId="7FFC8E76" w:rsidR="005F1D7F" w:rsidRDefault="004C1718" w:rsidP="005F1D7F">
      <w:r>
        <w:t xml:space="preserve">If the project is approved, a new naturalistic </w:t>
      </w:r>
      <w:r w:rsidR="005F1D7F">
        <w:t xml:space="preserve">flowing stream will be created on the north </w:t>
      </w:r>
      <w:r w:rsidR="00FE3B03">
        <w:t>side</w:t>
      </w:r>
      <w:r w:rsidR="005F1D7F">
        <w:t xml:space="preserve"> of Tumbling Bay</w:t>
      </w:r>
      <w:r w:rsidR="000961BF">
        <w:t>,</w:t>
      </w:r>
      <w:r w:rsidR="003C180D">
        <w:t xml:space="preserve"> </w:t>
      </w:r>
      <w:r w:rsidR="005F1D7F">
        <w:t>provid</w:t>
      </w:r>
      <w:r w:rsidR="000961BF">
        <w:t>ing</w:t>
      </w:r>
      <w:r w:rsidR="005F1D7F">
        <w:t xml:space="preserve"> a route for fish migration. In order to make space for the new channel, some of the existing scrub will be cleared either side of the new channel. In place of the scrub, the newly opened up land will be seeded with a native wildflower mix. This work will create an attractive new channel, bordered by riparian and bankside planting to create newly accessible space and valuable habitats for wildlife.</w:t>
      </w:r>
    </w:p>
    <w:p w14:paraId="65528DC2" w14:textId="77777777" w:rsidR="005F1D7F" w:rsidRDefault="005F1D7F" w:rsidP="005F1D7F">
      <w:r>
        <w:t xml:space="preserve"> </w:t>
      </w:r>
    </w:p>
    <w:p w14:paraId="2B1547B6" w14:textId="77777777" w:rsidR="008F6B5E" w:rsidRPr="00950E2D" w:rsidRDefault="00C951CA" w:rsidP="008F6B5E">
      <w:pPr>
        <w:pStyle w:val="Mainheading"/>
        <w:spacing w:before="0" w:beforeAutospacing="0"/>
      </w:pPr>
      <w:r>
        <w:t>Background</w:t>
      </w:r>
      <w:bookmarkStart w:id="0" w:name="_GoBack"/>
      <w:bookmarkEnd w:id="0"/>
    </w:p>
    <w:p w14:paraId="6A6CCABC" w14:textId="5DA4CBE1" w:rsidR="00C951CA" w:rsidRDefault="00C951CA" w:rsidP="00C951CA">
      <w:r w:rsidRPr="00B14C0D">
        <w:t xml:space="preserve">The </w:t>
      </w:r>
      <w:proofErr w:type="spellStart"/>
      <w:r w:rsidRPr="00B14C0D">
        <w:t>Bulstake</w:t>
      </w:r>
      <w:proofErr w:type="spellEnd"/>
      <w:r w:rsidRPr="00B14C0D">
        <w:t xml:space="preserve"> Stream i</w:t>
      </w:r>
      <w:r w:rsidRPr="00C951CA">
        <w:t xml:space="preserve">s a distributary of the Thames. It leaves the main River to the South West of Fiddlers Island and flows for approximately 2.5km before re-joining the Thames to the south of </w:t>
      </w:r>
      <w:proofErr w:type="spellStart"/>
      <w:r w:rsidRPr="00C951CA">
        <w:t>Osney</w:t>
      </w:r>
      <w:proofErr w:type="spellEnd"/>
      <w:r w:rsidRPr="00C951CA">
        <w:t xml:space="preserve"> Industrial Estate. The </w:t>
      </w:r>
      <w:proofErr w:type="spellStart"/>
      <w:r w:rsidRPr="00C951CA">
        <w:t>Bulstake</w:t>
      </w:r>
      <w:proofErr w:type="spellEnd"/>
      <w:r w:rsidRPr="00C951CA">
        <w:t xml:space="preserve"> Stream supports areas of good quality fish spawning and nursery habitat</w:t>
      </w:r>
      <w:r>
        <w:t>. Spaw</w:t>
      </w:r>
      <w:r w:rsidR="00292229">
        <w:t>n</w:t>
      </w:r>
      <w:r>
        <w:t>ing habitat is in very short supply</w:t>
      </w:r>
      <w:r w:rsidRPr="00C951CA">
        <w:t xml:space="preserve"> on the main River Thames </w:t>
      </w:r>
      <w:r>
        <w:t>because</w:t>
      </w:r>
      <w:r w:rsidRPr="00C951CA">
        <w:t xml:space="preserve"> it is managed as a navigation and </w:t>
      </w:r>
      <w:r>
        <w:t>is, therefore, highly impounded, deep and slow flowing.</w:t>
      </w:r>
    </w:p>
    <w:p w14:paraId="6AAA8249" w14:textId="77777777" w:rsidR="00C951CA" w:rsidRDefault="00C951CA" w:rsidP="00C951CA">
      <w:r>
        <w:t xml:space="preserve">As part of the Oxford Flood Alleviation Scheme (FAS) the lower section of the </w:t>
      </w:r>
      <w:proofErr w:type="spellStart"/>
      <w:r>
        <w:t>Bulstake</w:t>
      </w:r>
      <w:proofErr w:type="spellEnd"/>
      <w:r>
        <w:t xml:space="preserve"> Stream will be isolated, and a new channel will connect the </w:t>
      </w:r>
      <w:proofErr w:type="spellStart"/>
      <w:r>
        <w:t>Bulstake</w:t>
      </w:r>
      <w:proofErr w:type="spellEnd"/>
      <w:r>
        <w:t xml:space="preserve"> Stream with the </w:t>
      </w:r>
      <w:proofErr w:type="spellStart"/>
      <w:r>
        <w:t>Hinksey</w:t>
      </w:r>
      <w:proofErr w:type="spellEnd"/>
      <w:r>
        <w:t xml:space="preserve"> Stream to create a new length of good quality habitat. </w:t>
      </w:r>
      <w:r w:rsidRPr="00C951CA">
        <w:t>A fish pass at Tumbling Bay will, therefore, complement the range of habitat improvement works being delivered through the Oxford FAS. Together</w:t>
      </w:r>
      <w:r w:rsidR="000961BF">
        <w:t>,</w:t>
      </w:r>
      <w:r w:rsidRPr="00C951CA">
        <w:t xml:space="preserve"> these projects, and ongoing work to deliver a bypass channel on the </w:t>
      </w:r>
      <w:proofErr w:type="spellStart"/>
      <w:r w:rsidRPr="00C951CA">
        <w:t>Seacourt</w:t>
      </w:r>
      <w:proofErr w:type="spellEnd"/>
      <w:r w:rsidRPr="00C951CA">
        <w:t xml:space="preserve"> Stream, will provide unimpeded routes for fish around Oxford for the first time in hundreds of years.</w:t>
      </w:r>
    </w:p>
    <w:p w14:paraId="2A550B41" w14:textId="77777777" w:rsidR="008F6B5E" w:rsidRDefault="00C951CA" w:rsidP="00C951CA">
      <w:r w:rsidRPr="00B14C0D">
        <w:t xml:space="preserve">Fish such as chub, dace, and </w:t>
      </w:r>
      <w:proofErr w:type="spellStart"/>
      <w:r w:rsidRPr="00B14C0D">
        <w:t>barbel</w:t>
      </w:r>
      <w:proofErr w:type="spellEnd"/>
      <w:r w:rsidRPr="00B14C0D">
        <w:t xml:space="preserve"> spawn amongst well oxygenated gravelly substrate</w:t>
      </w:r>
      <w:r w:rsidRPr="00C951CA">
        <w:t xml:space="preserve"> which is present on a number of sections of the </w:t>
      </w:r>
      <w:proofErr w:type="spellStart"/>
      <w:r w:rsidRPr="00C951CA">
        <w:t>Bulstake</w:t>
      </w:r>
      <w:proofErr w:type="spellEnd"/>
      <w:r w:rsidRPr="00C951CA">
        <w:t xml:space="preserve"> stream. However the channel is currently impacted by the two weirs associated with the historic bathing place at Tumbling Bay. </w:t>
      </w:r>
    </w:p>
    <w:p w14:paraId="1B9D8333" w14:textId="77777777" w:rsidR="00C951CA" w:rsidRDefault="00C951CA" w:rsidP="00C951CA">
      <w:r w:rsidRPr="00C951CA">
        <w:rPr>
          <w:noProof/>
        </w:rPr>
        <mc:AlternateContent>
          <mc:Choice Requires="wpg">
            <w:drawing>
              <wp:anchor distT="0" distB="0" distL="114300" distR="114300" simplePos="0" relativeHeight="251659264" behindDoc="0" locked="0" layoutInCell="1" allowOverlap="1" wp14:anchorId="115D9377" wp14:editId="4DEEE3B8">
                <wp:simplePos x="0" y="0"/>
                <wp:positionH relativeFrom="margin">
                  <wp:posOffset>1303655</wp:posOffset>
                </wp:positionH>
                <wp:positionV relativeFrom="paragraph">
                  <wp:posOffset>92075</wp:posOffset>
                </wp:positionV>
                <wp:extent cx="3800475" cy="2216465"/>
                <wp:effectExtent l="0" t="0" r="9525" b="0"/>
                <wp:wrapNone/>
                <wp:docPr id="2" name="Group 2"/>
                <wp:cNvGraphicFramePr/>
                <a:graphic xmlns:a="http://schemas.openxmlformats.org/drawingml/2006/main">
                  <a:graphicData uri="http://schemas.microsoft.com/office/word/2010/wordprocessingGroup">
                    <wpg:wgp>
                      <wpg:cNvGrpSpPr/>
                      <wpg:grpSpPr>
                        <a:xfrm>
                          <a:off x="0" y="0"/>
                          <a:ext cx="3800475" cy="2216465"/>
                          <a:chOff x="679852" y="248703"/>
                          <a:chExt cx="5386070" cy="3582670"/>
                        </a:xfrm>
                      </wpg:grpSpPr>
                      <pic:pic xmlns:pic="http://schemas.openxmlformats.org/drawingml/2006/picture">
                        <pic:nvPicPr>
                          <pic:cNvPr id="6" name="Picture 6"/>
                          <pic:cNvPicPr>
                            <a:picLocks noChangeAspect="1"/>
                          </pic:cNvPicPr>
                        </pic:nvPicPr>
                        <pic:blipFill rotWithShape="1">
                          <a:blip r:embed="rId8" cstate="print">
                            <a:extLst>
                              <a:ext uri="{28A0092B-C50C-407E-A947-70E740481C1C}">
                                <a14:useLocalDpi xmlns:a14="http://schemas.microsoft.com/office/drawing/2010/main" val="0"/>
                              </a:ext>
                            </a:extLst>
                          </a:blip>
                          <a:srcRect l="15041" t="15290" r="15744" b="11045"/>
                          <a:stretch/>
                        </pic:blipFill>
                        <pic:spPr bwMode="auto">
                          <a:xfrm>
                            <a:off x="679852" y="248703"/>
                            <a:ext cx="5386070" cy="3582670"/>
                          </a:xfrm>
                          <a:prstGeom prst="rect">
                            <a:avLst/>
                          </a:prstGeom>
                          <a:ln>
                            <a:noFill/>
                          </a:ln>
                          <a:extLst>
                            <a:ext uri="{53640926-AAD7-44D8-BBD7-CCE9431645EC}">
                              <a14:shadowObscured xmlns:a14="http://schemas.microsoft.com/office/drawing/2010/main"/>
                            </a:ext>
                          </a:extLst>
                        </pic:spPr>
                      </pic:pic>
                      <wps:wsp>
                        <wps:cNvPr id="11" name="Rectangular Callout 11"/>
                        <wps:cNvSpPr/>
                        <wps:spPr>
                          <a:xfrm>
                            <a:off x="3774648" y="340011"/>
                            <a:ext cx="894434" cy="513919"/>
                          </a:xfrm>
                          <a:prstGeom prst="wedgeRectCallout">
                            <a:avLst>
                              <a:gd name="adj1" fmla="val -126840"/>
                              <a:gd name="adj2" fmla="val 11244"/>
                            </a:avLst>
                          </a:prstGeom>
                          <a:solidFill>
                            <a:srgbClr val="5B9BD5"/>
                          </a:solidFill>
                          <a:ln w="12700" cap="flat" cmpd="sng" algn="ctr">
                            <a:solidFill>
                              <a:srgbClr val="5B9BD5">
                                <a:shade val="50000"/>
                              </a:srgbClr>
                            </a:solidFill>
                            <a:prstDash val="solid"/>
                            <a:miter lim="800000"/>
                          </a:ln>
                          <a:effectLst/>
                        </wps:spPr>
                        <wps:txbx>
                          <w:txbxContent>
                            <w:p w14:paraId="533AB50D" w14:textId="77777777" w:rsidR="0005179A" w:rsidRPr="00154946" w:rsidRDefault="0005179A" w:rsidP="00C951CA">
                              <w:pPr>
                                <w:jc w:val="center"/>
                                <w:rPr>
                                  <w:color w:val="FFFFFF" w:themeColor="background1"/>
                                  <w:sz w:val="16"/>
                                  <w:szCs w:val="16"/>
                                </w:rPr>
                              </w:pPr>
                              <w:r w:rsidRPr="00154946">
                                <w:rPr>
                                  <w:color w:val="FFFFFF" w:themeColor="background1"/>
                                  <w:sz w:val="16"/>
                                  <w:szCs w:val="16"/>
                                </w:rPr>
                                <w:t xml:space="preserve">Tumbling Bay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5D9377" id="Group 2" o:spid="_x0000_s1026" style="position:absolute;margin-left:102.65pt;margin-top:7.25pt;width:299.25pt;height:174.5pt;z-index:251659264;mso-position-horizontal-relative:margin;mso-width-relative:margin;mso-height-relative:margin" coordorigin="6798,2487" coordsize="53860,35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6798;top:2487;width:53861;height:35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CjUe+AAAA2gAAAA8AAABkcnMvZG93bnJldi54bWxEj92KwjAUhO8F3yEcwRtZU8Xq0jWKCKK3&#10;/jzAoTnbFJuTkkStb28EwcthZr5hluvONuJOPtSOFUzGGQji0umaKwWX8+7nF0SIyBobx6TgSQHW&#10;q35viYV2Dz7S/RQrkSAcClRgYmwLKUNpyGIYu5Y4ef/OW4xJ+kpqj48Et42cZtlcWqw5LRhsaWuo&#10;vJ5uVkHMZa6vIR/NDHrK9ov8aUatUsNBt/kDEamL3/CnfdAK5vC+km6AXL0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uCjUe+AAAA2gAAAA8AAAAAAAAAAAAAAAAAnwIAAGRy&#10;cy9kb3ducmV2LnhtbFBLBQYAAAAABAAEAPcAAACKAwAAAAA=&#10;">
                  <v:imagedata r:id="rId9" o:title="" croptop="10020f" cropbottom="7238f" cropleft="9857f" cropright="10318f"/>
                  <v:path arrowok="t"/>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1" o:spid="_x0000_s1028" type="#_x0000_t61" style="position:absolute;left:37746;top:3400;width:8944;height:5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5gNMIA&#10;AADbAAAADwAAAGRycy9kb3ducmV2LnhtbERPzWqDQBC+F/IOywR6KclqD6mx2YgECzn00pgHGNyp&#10;mriz4m7U9Om7gUJv8/H9zi6bTSdGGlxrWUG8jkAQV1a3XCs4lx+rBITzyBo7y6TgTg6y/eJph6m2&#10;E3/RePK1CCHsUlTQeN+nUrqqIYNubXviwH3bwaAPcKilHnAK4aaTr1G0kQZbDg0N9nRoqLqebkZB&#10;cS/ccZv4S/JTxi+fJRdvVV4o9byc83cQnmb/L/5zH3WYH8Pjl3C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mA0wgAAANsAAAAPAAAAAAAAAAAAAAAAAJgCAABkcnMvZG93&#10;bnJldi54bWxQSwUGAAAAAAQABAD1AAAAhwMAAAAA&#10;" adj="-16597,13229" fillcolor="#5b9bd5" strokecolor="#41719c" strokeweight="1pt">
                  <v:textbox>
                    <w:txbxContent>
                      <w:p w14:paraId="533AB50D" w14:textId="77777777" w:rsidR="0005179A" w:rsidRPr="00154946" w:rsidRDefault="0005179A" w:rsidP="00C951CA">
                        <w:pPr>
                          <w:jc w:val="center"/>
                          <w:rPr>
                            <w:color w:val="FFFFFF" w:themeColor="background1"/>
                            <w:sz w:val="16"/>
                            <w:szCs w:val="16"/>
                          </w:rPr>
                        </w:pPr>
                        <w:r w:rsidRPr="00154946">
                          <w:rPr>
                            <w:color w:val="FFFFFF" w:themeColor="background1"/>
                            <w:sz w:val="16"/>
                            <w:szCs w:val="16"/>
                          </w:rPr>
                          <w:t xml:space="preserve">Tumbling Bay </w:t>
                        </w:r>
                      </w:p>
                    </w:txbxContent>
                  </v:textbox>
                </v:shape>
                <w10:wrap anchorx="margin"/>
              </v:group>
            </w:pict>
          </mc:Fallback>
        </mc:AlternateContent>
      </w:r>
    </w:p>
    <w:p w14:paraId="04BEF30E" w14:textId="77777777" w:rsidR="00C951CA" w:rsidRDefault="00C951CA" w:rsidP="00C951CA"/>
    <w:p w14:paraId="2C7F040E" w14:textId="77777777" w:rsidR="00C951CA" w:rsidRDefault="00C951CA" w:rsidP="003C180D">
      <w:pPr>
        <w:pStyle w:val="Maintextblack"/>
      </w:pPr>
    </w:p>
    <w:p w14:paraId="1FCB47C2" w14:textId="77777777" w:rsidR="00C951CA" w:rsidRDefault="00C951CA" w:rsidP="003C180D">
      <w:pPr>
        <w:pStyle w:val="Maintextblack"/>
      </w:pPr>
    </w:p>
    <w:p w14:paraId="548C9991" w14:textId="77777777" w:rsidR="00C951CA" w:rsidRDefault="00C951CA" w:rsidP="003C180D">
      <w:pPr>
        <w:pStyle w:val="Maintextblack"/>
      </w:pPr>
    </w:p>
    <w:p w14:paraId="30EC4371" w14:textId="77777777" w:rsidR="00C951CA" w:rsidRDefault="00C951CA" w:rsidP="003C180D">
      <w:pPr>
        <w:pStyle w:val="Maintextblack"/>
      </w:pPr>
    </w:p>
    <w:p w14:paraId="72E411E0" w14:textId="77777777" w:rsidR="00C951CA" w:rsidRDefault="00C951CA" w:rsidP="003C180D">
      <w:pPr>
        <w:pStyle w:val="Maintextblack"/>
      </w:pPr>
    </w:p>
    <w:p w14:paraId="328EB7AF" w14:textId="77777777" w:rsidR="003B4602" w:rsidRDefault="003B4602" w:rsidP="00C951CA"/>
    <w:p w14:paraId="2829916A" w14:textId="77777777" w:rsidR="003B4602" w:rsidRDefault="003B4602" w:rsidP="00C951CA"/>
    <w:p w14:paraId="5DBC4501" w14:textId="77777777" w:rsidR="003B4602" w:rsidRDefault="003B4602" w:rsidP="00C951CA"/>
    <w:p w14:paraId="1AB02BBB" w14:textId="4BB4EF1A" w:rsidR="00C951CA" w:rsidRDefault="003B4602" w:rsidP="00C951CA">
      <w:r>
        <w:t xml:space="preserve">                                   </w:t>
      </w:r>
      <w:r w:rsidRPr="00C951CA">
        <w:t xml:space="preserve">Figure 1: The </w:t>
      </w:r>
      <w:proofErr w:type="spellStart"/>
      <w:r w:rsidRPr="00C951CA">
        <w:t>Bulstake</w:t>
      </w:r>
      <w:proofErr w:type="spellEnd"/>
      <w:r w:rsidRPr="00C951CA">
        <w:t xml:space="preserve"> Stream with Tumbling Bay marked</w:t>
      </w:r>
    </w:p>
    <w:p w14:paraId="738A5BC7" w14:textId="16F23051" w:rsidR="00C951CA" w:rsidRPr="00C951CA" w:rsidRDefault="00C951CA" w:rsidP="00C951CA">
      <w:r w:rsidRPr="00B14C0D">
        <w:lastRenderedPageBreak/>
        <w:t>To fac</w:t>
      </w:r>
      <w:r w:rsidRPr="00C951CA">
        <w:t>ilitate fish migration past the weirs at Tumbling Bay a fish pass is required. It is the ambition of the Environment Agency to develop and deliver a fish pass solution at this site within this current fin</w:t>
      </w:r>
      <w:r w:rsidR="00367DA6">
        <w:t xml:space="preserve">ancial year (2018/2019). </w:t>
      </w:r>
      <w:r w:rsidR="004C1718">
        <w:t>However,</w:t>
      </w:r>
      <w:r w:rsidR="00FE3B03">
        <w:t xml:space="preserve"> if very wet</w:t>
      </w:r>
      <w:r w:rsidR="004C1718">
        <w:t xml:space="preserve"> weather</w:t>
      </w:r>
      <w:r w:rsidR="003C180D">
        <w:t xml:space="preserve"> is experienced later in the year, </w:t>
      </w:r>
      <w:r w:rsidR="00843528">
        <w:t xml:space="preserve">causing flooding and/or poor ground conditions, </w:t>
      </w:r>
      <w:r w:rsidR="004C1718">
        <w:t xml:space="preserve">  the project programme may get pushed back</w:t>
      </w:r>
      <w:r w:rsidR="003C180D">
        <w:t>.</w:t>
      </w:r>
      <w:r w:rsidR="004C1718">
        <w:t xml:space="preserve"> </w:t>
      </w:r>
    </w:p>
    <w:p w14:paraId="6434592F" w14:textId="77777777" w:rsidR="003C180D" w:rsidRDefault="004B0853" w:rsidP="00EA5132">
      <w:pPr>
        <w:pStyle w:val="Secondheading"/>
      </w:pPr>
      <w:r>
        <w:t xml:space="preserve">Project Aims </w:t>
      </w:r>
    </w:p>
    <w:p w14:paraId="0BEAF6A6" w14:textId="474E3E09" w:rsidR="004B0853" w:rsidRPr="00C951CA" w:rsidRDefault="00C76A0D" w:rsidP="00C76A0D">
      <w:pPr>
        <w:pStyle w:val="Maintextblack"/>
      </w:pPr>
      <w:r>
        <w:t>The project will:</w:t>
      </w:r>
    </w:p>
    <w:p w14:paraId="500500EA" w14:textId="77777777" w:rsidR="00C951CA" w:rsidRDefault="00367DA6" w:rsidP="00C951CA">
      <w:pPr>
        <w:pStyle w:val="Bulletroundblack"/>
      </w:pPr>
      <w:r>
        <w:t>P</w:t>
      </w:r>
      <w:r w:rsidR="00C951CA" w:rsidRPr="00C951CA">
        <w:t xml:space="preserve">rovide a route for fish migration between the </w:t>
      </w:r>
      <w:proofErr w:type="spellStart"/>
      <w:r w:rsidR="00C951CA" w:rsidRPr="00C951CA">
        <w:t>Bulstake</w:t>
      </w:r>
      <w:proofErr w:type="spellEnd"/>
      <w:r w:rsidR="00C951CA" w:rsidRPr="00C951CA">
        <w:t xml:space="preserve"> Stream and the River Thames for a diverse range of fish species at their various stages of maturity. </w:t>
      </w:r>
    </w:p>
    <w:p w14:paraId="6B00FD34" w14:textId="77777777" w:rsidR="00C951CA" w:rsidRDefault="00367DA6" w:rsidP="00C951CA">
      <w:pPr>
        <w:pStyle w:val="Bulletroundblack"/>
      </w:pPr>
      <w:r>
        <w:t>C</w:t>
      </w:r>
      <w:r w:rsidR="00C951CA" w:rsidRPr="00B14C0D">
        <w:t xml:space="preserve">reate </w:t>
      </w:r>
      <w:r w:rsidR="00C951CA" w:rsidRPr="00C951CA">
        <w:t xml:space="preserve">new spawning habitat within the </w:t>
      </w:r>
      <w:proofErr w:type="spellStart"/>
      <w:r w:rsidR="00C951CA" w:rsidRPr="00C951CA">
        <w:t>Bulstake</w:t>
      </w:r>
      <w:proofErr w:type="spellEnd"/>
      <w:r w:rsidR="00C951CA" w:rsidRPr="00C951CA">
        <w:t xml:space="preserve"> Stream.</w:t>
      </w:r>
    </w:p>
    <w:p w14:paraId="1FFE98D2" w14:textId="77777777" w:rsidR="00C951CA" w:rsidRDefault="00367DA6" w:rsidP="00C951CA">
      <w:pPr>
        <w:pStyle w:val="Bulletroundblack"/>
      </w:pPr>
      <w:r>
        <w:t>C</w:t>
      </w:r>
      <w:r w:rsidR="00C951CA">
        <w:t xml:space="preserve">reate an </w:t>
      </w:r>
      <w:r w:rsidR="00C951CA" w:rsidRPr="00C951CA">
        <w:t xml:space="preserve">aesthetically pleasing facility for fish passage that will </w:t>
      </w:r>
      <w:r w:rsidR="00C76A0D">
        <w:t>complement and enhance</w:t>
      </w:r>
      <w:r w:rsidR="00C951CA" w:rsidRPr="00C951CA">
        <w:t xml:space="preserve"> the setting of Tumbling Bay.</w:t>
      </w:r>
    </w:p>
    <w:p w14:paraId="05397D8B" w14:textId="77777777" w:rsidR="00367DA6" w:rsidRDefault="00367DA6" w:rsidP="00367DA6">
      <w:pPr>
        <w:pStyle w:val="Bulletroundblack"/>
        <w:numPr>
          <w:ilvl w:val="0"/>
          <w:numId w:val="0"/>
        </w:numPr>
        <w:ind w:left="357"/>
      </w:pPr>
    </w:p>
    <w:p w14:paraId="0991FB64" w14:textId="77777777" w:rsidR="00C76A0D" w:rsidRDefault="00C76A0D" w:rsidP="00C76A0D">
      <w:pPr>
        <w:pStyle w:val="Bulletroundblack"/>
        <w:numPr>
          <w:ilvl w:val="0"/>
          <w:numId w:val="0"/>
        </w:numPr>
      </w:pPr>
      <w:r>
        <w:t>The project design will also ensure that the fish pass does not:</w:t>
      </w:r>
    </w:p>
    <w:p w14:paraId="4065E027" w14:textId="77777777" w:rsidR="00C951CA" w:rsidRDefault="00C76A0D" w:rsidP="00C951CA">
      <w:pPr>
        <w:pStyle w:val="Bulletroundblack"/>
      </w:pPr>
      <w:r>
        <w:t>P</w:t>
      </w:r>
      <w:r w:rsidR="00C951CA" w:rsidRPr="00B14C0D">
        <w:t>ose a risk to public safety</w:t>
      </w:r>
      <w:r w:rsidR="00C951CA" w:rsidRPr="00C951CA">
        <w:t>.</w:t>
      </w:r>
    </w:p>
    <w:p w14:paraId="1F55142F" w14:textId="77777777" w:rsidR="00C951CA" w:rsidRDefault="00C76A0D" w:rsidP="00C951CA">
      <w:pPr>
        <w:pStyle w:val="Bulletroundblack"/>
      </w:pPr>
      <w:r>
        <w:t>I</w:t>
      </w:r>
      <w:r w:rsidR="00C951CA" w:rsidRPr="00B14C0D">
        <w:t>ncrease flood risk</w:t>
      </w:r>
      <w:r w:rsidR="00C951CA" w:rsidRPr="00C951CA">
        <w:t xml:space="preserve">. </w:t>
      </w:r>
    </w:p>
    <w:p w14:paraId="1DF404A6" w14:textId="77777777" w:rsidR="00C951CA" w:rsidRDefault="00C76A0D" w:rsidP="00367DA6">
      <w:pPr>
        <w:pStyle w:val="Bulletroundblack"/>
      </w:pPr>
      <w:r>
        <w:t>I</w:t>
      </w:r>
      <w:r w:rsidR="00C951CA" w:rsidRPr="00C951CA">
        <w:t xml:space="preserve">mpact </w:t>
      </w:r>
      <w:proofErr w:type="gramStart"/>
      <w:r w:rsidR="00C951CA" w:rsidRPr="00C951CA">
        <w:t>river</w:t>
      </w:r>
      <w:proofErr w:type="gramEnd"/>
      <w:r w:rsidR="00C951CA" w:rsidRPr="00C951CA">
        <w:t xml:space="preserve"> levels for navigation or abstraction.</w:t>
      </w:r>
    </w:p>
    <w:p w14:paraId="55B6EC7A" w14:textId="5C35D82D" w:rsidR="00FE3B03" w:rsidRDefault="00FE3B03" w:rsidP="00367DA6">
      <w:pPr>
        <w:pStyle w:val="Bulletroundblack"/>
      </w:pPr>
      <w:r>
        <w:t>Impact on the structure of Tumbling Bay</w:t>
      </w:r>
    </w:p>
    <w:p w14:paraId="68B54DE7" w14:textId="77777777" w:rsidR="00EA5132" w:rsidRDefault="00C951CA" w:rsidP="00EA5132">
      <w:pPr>
        <w:pStyle w:val="Mainheading"/>
      </w:pPr>
      <w:bookmarkStart w:id="1" w:name="_Toc365498467"/>
      <w:r>
        <w:t>Project Constraints/Considerations</w:t>
      </w:r>
    </w:p>
    <w:p w14:paraId="38333B85" w14:textId="0E7A8B5C" w:rsidR="00C951CA" w:rsidRPr="00C951CA" w:rsidRDefault="00C951CA" w:rsidP="00EA5132">
      <w:pPr>
        <w:pStyle w:val="Maintextblack"/>
      </w:pPr>
      <w:r>
        <w:t>A number of potential</w:t>
      </w:r>
      <w:r w:rsidRPr="00B14C0D">
        <w:t xml:space="preserve"> constraints </w:t>
      </w:r>
      <w:r>
        <w:t xml:space="preserve">have been identified during the early stages of the project development. We </w:t>
      </w:r>
      <w:r w:rsidR="00367DA6">
        <w:t xml:space="preserve">are working </w:t>
      </w:r>
      <w:r>
        <w:t>with Oxford City Council to fully understand these constraints and to develop solutions:</w:t>
      </w:r>
      <w:r w:rsidRPr="00B14C0D">
        <w:t xml:space="preserve"> </w:t>
      </w:r>
    </w:p>
    <w:p w14:paraId="207F3609" w14:textId="7A54CF8F" w:rsidR="00C951CA" w:rsidRPr="00C951CA" w:rsidRDefault="00C951CA" w:rsidP="003C180D">
      <w:pPr>
        <w:pStyle w:val="Bulletroundblack"/>
      </w:pPr>
      <w:r w:rsidRPr="00C951CA">
        <w:t xml:space="preserve">Trees: There </w:t>
      </w:r>
      <w:r w:rsidR="00311040">
        <w:t xml:space="preserve">are a number of mature trees on the site, including a large </w:t>
      </w:r>
      <w:r w:rsidR="007857BB">
        <w:t>a</w:t>
      </w:r>
      <w:r w:rsidR="00311040">
        <w:t xml:space="preserve">sh and a </w:t>
      </w:r>
      <w:r w:rsidR="007857BB">
        <w:t>h</w:t>
      </w:r>
      <w:r w:rsidR="00311040">
        <w:t>ornbeam. These trees add to the landscape va</w:t>
      </w:r>
      <w:r w:rsidR="00367DA6">
        <w:t>lue of the public space and it is</w:t>
      </w:r>
      <w:r w:rsidR="00311040">
        <w:t>, therefore, important to protect these trees. The new channel will be designed to achieve this. An onsite meeting with OCC's Tree Officer has confirmed that the proposed channel route will allow for both trees to be retained.</w:t>
      </w:r>
      <w:r w:rsidR="00367DA6">
        <w:t xml:space="preserve"> This will be supported by a tree protection plan which is under development.</w:t>
      </w:r>
      <w:r w:rsidR="00311040">
        <w:t xml:space="preserve"> One large willow tree will need to be removed to accommodate the new channel. This tree has been inspected for bats and has been classified as being of very low potential. One section of the tree will need to be 'soft felled' in order to mitigate for any remaining risk, and this will form part of the brief for the contractors undertaking the work.</w:t>
      </w:r>
    </w:p>
    <w:p w14:paraId="4B48AD25" w14:textId="33B8C81D" w:rsidR="00C951CA" w:rsidRPr="00C951CA" w:rsidRDefault="00C951CA" w:rsidP="003C180D">
      <w:pPr>
        <w:pStyle w:val="Bulletroundblack"/>
      </w:pPr>
      <w:r w:rsidRPr="00C951CA">
        <w:t xml:space="preserve">Heritage/ Archaeology: Tumbling Bay is of local heritage value and, following an internal screening by our in-house Archaeologists, </w:t>
      </w:r>
      <w:r w:rsidR="00367DA6">
        <w:t xml:space="preserve">a </w:t>
      </w:r>
      <w:r w:rsidR="00FE3B03">
        <w:t>D</w:t>
      </w:r>
      <w:r w:rsidR="007857BB" w:rsidRPr="00C951CA">
        <w:t xml:space="preserve">esk </w:t>
      </w:r>
      <w:r w:rsidR="00FE3B03">
        <w:t>B</w:t>
      </w:r>
      <w:r w:rsidR="007857BB" w:rsidRPr="00C951CA">
        <w:t xml:space="preserve">ased </w:t>
      </w:r>
      <w:r w:rsidR="00FE3B03">
        <w:t>A</w:t>
      </w:r>
      <w:r w:rsidR="007857BB" w:rsidRPr="00C951CA">
        <w:t>ssessment</w:t>
      </w:r>
      <w:r w:rsidR="007857BB">
        <w:t xml:space="preserve"> (DBA)</w:t>
      </w:r>
      <w:r w:rsidR="007857BB" w:rsidRPr="00C951CA">
        <w:t xml:space="preserve"> </w:t>
      </w:r>
      <w:r w:rsidRPr="00C951CA">
        <w:t xml:space="preserve">of the area </w:t>
      </w:r>
      <w:r w:rsidR="00311040">
        <w:t>has been commission</w:t>
      </w:r>
      <w:r w:rsidR="00367DA6">
        <w:t>ed</w:t>
      </w:r>
      <w:r w:rsidR="00311040">
        <w:t>.</w:t>
      </w:r>
      <w:r w:rsidR="00367DA6">
        <w:t xml:space="preserve"> The scope for this DBA has been agreed by the City Archaeologist.</w:t>
      </w:r>
      <w:r w:rsidR="00311040">
        <w:t xml:space="preserve"> This is being undertaken by Oxford Archaeology, and is near completion</w:t>
      </w:r>
      <w:r w:rsidRPr="00C951CA">
        <w:t xml:space="preserve">. </w:t>
      </w:r>
      <w:r w:rsidR="00311040">
        <w:t>This DBA will form part of a future planning application and any recommendations will be considered as part of the design.</w:t>
      </w:r>
    </w:p>
    <w:p w14:paraId="3E272EEC" w14:textId="69796CC2" w:rsidR="00C951CA" w:rsidRDefault="00C951CA" w:rsidP="003C180D">
      <w:pPr>
        <w:pStyle w:val="Bulletroundblack"/>
      </w:pPr>
      <w:r w:rsidRPr="00C951CA">
        <w:t xml:space="preserve">Wider Ecology: </w:t>
      </w:r>
      <w:r w:rsidR="004C1718">
        <w:t>Ecological su</w:t>
      </w:r>
      <w:r w:rsidRPr="00C951CA">
        <w:t>rvey will be undertaken in order to determine impacts on local ecology and protected species. Water vole</w:t>
      </w:r>
      <w:r w:rsidR="00367DA6">
        <w:t xml:space="preserve"> and</w:t>
      </w:r>
      <w:r w:rsidRPr="00C951CA">
        <w:t xml:space="preserve"> otter surveys will be managed in</w:t>
      </w:r>
      <w:r w:rsidR="00FE3B03">
        <w:t>-</w:t>
      </w:r>
      <w:r w:rsidRPr="00C951CA">
        <w:t>house by Environment Agency Ecologists.</w:t>
      </w:r>
      <w:r w:rsidR="00CE1A30">
        <w:t xml:space="preserve"> A bat survey has been completed by BSG </w:t>
      </w:r>
      <w:r w:rsidR="007857BB">
        <w:t>E</w:t>
      </w:r>
      <w:r w:rsidR="00CE1A30">
        <w:t>cology. The report for this work is due soon, but initial results show that the project will not negatively impact upon bats.</w:t>
      </w:r>
    </w:p>
    <w:p w14:paraId="003FDC58" w14:textId="77777777" w:rsidR="004C1718" w:rsidRDefault="004C1718" w:rsidP="00C951CA">
      <w:pPr>
        <w:pStyle w:val="Mainheading"/>
      </w:pPr>
    </w:p>
    <w:p w14:paraId="7B327843" w14:textId="77777777" w:rsidR="00EA5132" w:rsidRDefault="00EA5132" w:rsidP="00C951CA">
      <w:pPr>
        <w:pStyle w:val="Mainheading"/>
      </w:pPr>
    </w:p>
    <w:p w14:paraId="2CF4CFD2" w14:textId="77777777" w:rsidR="00C951CA" w:rsidRPr="00C951CA" w:rsidRDefault="00C951CA" w:rsidP="00C951CA">
      <w:pPr>
        <w:pStyle w:val="Mainheading"/>
      </w:pPr>
      <w:r>
        <w:lastRenderedPageBreak/>
        <w:t>Preferred Option</w:t>
      </w:r>
    </w:p>
    <w:p w14:paraId="46D57971" w14:textId="77777777" w:rsidR="00C951CA" w:rsidRDefault="00C951CA" w:rsidP="00C951CA">
      <w:r w:rsidRPr="00B14C0D">
        <w:t xml:space="preserve">The initial option appraisal and ecosystem service assessment has highlighted that the preferred option for the site is a natural bypass channel running between the River Thames and the </w:t>
      </w:r>
      <w:proofErr w:type="spellStart"/>
      <w:r w:rsidRPr="00B14C0D">
        <w:t>Bulstake</w:t>
      </w:r>
      <w:proofErr w:type="spellEnd"/>
      <w:r w:rsidRPr="00B14C0D">
        <w:t xml:space="preserve"> Stream</w:t>
      </w:r>
      <w:r>
        <w:t xml:space="preserve"> downstream of the two weirs (Figure 2)</w:t>
      </w:r>
      <w:r w:rsidRPr="00B14C0D">
        <w:t>.</w:t>
      </w:r>
      <w:r>
        <w:t xml:space="preserve"> This channel will be approximately 185m in length and will support a 1:140 gradient and will be designed to look like a natural stream.</w:t>
      </w:r>
    </w:p>
    <w:p w14:paraId="06A0B73A" w14:textId="77777777" w:rsidR="00C951CA" w:rsidRDefault="00367DA6" w:rsidP="00C951CA">
      <w:r w:rsidRPr="00367DA6">
        <w:rPr>
          <w:noProof/>
        </w:rPr>
        <w:drawing>
          <wp:anchor distT="0" distB="0" distL="114300" distR="114300" simplePos="0" relativeHeight="251660288" behindDoc="0" locked="0" layoutInCell="1" allowOverlap="1" wp14:anchorId="60A2D91E" wp14:editId="6270347B">
            <wp:simplePos x="0" y="0"/>
            <wp:positionH relativeFrom="column">
              <wp:posOffset>284480</wp:posOffset>
            </wp:positionH>
            <wp:positionV relativeFrom="paragraph">
              <wp:posOffset>52705</wp:posOffset>
            </wp:positionV>
            <wp:extent cx="5886450" cy="33337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886450" cy="3333750"/>
                    </a:xfrm>
                    <a:prstGeom prst="rect">
                      <a:avLst/>
                    </a:prstGeom>
                  </pic:spPr>
                </pic:pic>
              </a:graphicData>
            </a:graphic>
            <wp14:sizeRelH relativeFrom="page">
              <wp14:pctWidth>0</wp14:pctWidth>
            </wp14:sizeRelH>
            <wp14:sizeRelV relativeFrom="page">
              <wp14:pctHeight>0</wp14:pctHeight>
            </wp14:sizeRelV>
          </wp:anchor>
        </w:drawing>
      </w:r>
    </w:p>
    <w:p w14:paraId="5EA1D102" w14:textId="77777777" w:rsidR="00C951CA" w:rsidRDefault="00C951CA" w:rsidP="00C951CA"/>
    <w:p w14:paraId="00DC28A0" w14:textId="77777777" w:rsidR="00C951CA" w:rsidRDefault="00C951CA" w:rsidP="00C951CA"/>
    <w:p w14:paraId="190F2F02" w14:textId="77777777" w:rsidR="00C951CA" w:rsidRDefault="00C951CA" w:rsidP="00C951CA"/>
    <w:p w14:paraId="768B31FF" w14:textId="77777777" w:rsidR="00C951CA" w:rsidRDefault="00C951CA" w:rsidP="00C951CA"/>
    <w:p w14:paraId="5509F9E9" w14:textId="77777777" w:rsidR="00C951CA" w:rsidRDefault="00C951CA" w:rsidP="00C951CA"/>
    <w:p w14:paraId="7AC54206" w14:textId="77777777" w:rsidR="00C951CA" w:rsidRDefault="00C951CA" w:rsidP="00C951CA"/>
    <w:p w14:paraId="7C82CCF9" w14:textId="77777777" w:rsidR="00C951CA" w:rsidRDefault="00C951CA" w:rsidP="00C951CA"/>
    <w:p w14:paraId="40FE62C5" w14:textId="77777777" w:rsidR="00C951CA" w:rsidRDefault="00C951CA" w:rsidP="00C951CA"/>
    <w:p w14:paraId="7A1FF236" w14:textId="77777777" w:rsidR="00C951CA" w:rsidRDefault="00C951CA" w:rsidP="00C951CA"/>
    <w:p w14:paraId="369BE8DF" w14:textId="77777777" w:rsidR="00C951CA" w:rsidRDefault="00C951CA" w:rsidP="00C951CA"/>
    <w:p w14:paraId="1641722E" w14:textId="77777777" w:rsidR="00C951CA" w:rsidRDefault="00C951CA" w:rsidP="00C951CA"/>
    <w:p w14:paraId="67C606E8" w14:textId="77777777" w:rsidR="00367DA6" w:rsidRDefault="00C951CA" w:rsidP="00C951CA">
      <w:r>
        <w:t xml:space="preserve">                              </w:t>
      </w:r>
      <w:r w:rsidR="00367DA6">
        <w:t xml:space="preserve">                             </w:t>
      </w:r>
    </w:p>
    <w:p w14:paraId="3303D4F7" w14:textId="77777777" w:rsidR="00367DA6" w:rsidRDefault="00367DA6" w:rsidP="00C951CA"/>
    <w:p w14:paraId="350DC3AD" w14:textId="77777777" w:rsidR="005C242B" w:rsidRDefault="005C242B" w:rsidP="00C951CA">
      <w:r>
        <w:t xml:space="preserve">       </w:t>
      </w:r>
    </w:p>
    <w:p w14:paraId="6C18834F" w14:textId="77777777" w:rsidR="00C951CA" w:rsidRDefault="005C242B" w:rsidP="00C951CA">
      <w:r>
        <w:t xml:space="preserve">                             </w:t>
      </w:r>
      <w:r w:rsidR="00C951CA" w:rsidRPr="00C951CA">
        <w:t>Figure 2: Indicative route of proposed bypass channel (marked in red).</w:t>
      </w:r>
    </w:p>
    <w:p w14:paraId="03726823" w14:textId="77777777" w:rsidR="00C951CA" w:rsidRPr="00C951CA" w:rsidRDefault="00C951CA" w:rsidP="00C951CA"/>
    <w:p w14:paraId="5711B2B2" w14:textId="724E30DB" w:rsidR="00C951CA" w:rsidRPr="00B14C0D" w:rsidRDefault="00C951CA" w:rsidP="00C951CA">
      <w:r w:rsidRPr="00B14C0D">
        <w:t xml:space="preserve">This option not only provides a technically viable solution, but also offers a range of additional benefits which are listed below (details of other options considered, and ruled out, can be provided on request): </w:t>
      </w:r>
    </w:p>
    <w:p w14:paraId="5D014867" w14:textId="77777777" w:rsidR="00C951CA" w:rsidRPr="00C951CA" w:rsidRDefault="00C951CA" w:rsidP="003C180D">
      <w:pPr>
        <w:pStyle w:val="Bulletroundblack"/>
      </w:pPr>
      <w:r w:rsidRPr="00B14C0D">
        <w:t xml:space="preserve">A </w:t>
      </w:r>
      <w:r w:rsidRPr="00C951CA">
        <w:t xml:space="preserve">bypass channel allows a more diverse range of fish to migrate upstream in comparison to a technical fish pass which only facilitates fish passage for larger coarse fish and </w:t>
      </w:r>
      <w:proofErr w:type="spellStart"/>
      <w:r w:rsidRPr="00C951CA">
        <w:t>salmonids</w:t>
      </w:r>
      <w:proofErr w:type="spellEnd"/>
      <w:r w:rsidRPr="00C951CA">
        <w:t xml:space="preserve">. </w:t>
      </w:r>
    </w:p>
    <w:p w14:paraId="15438D48" w14:textId="77777777" w:rsidR="00C951CA" w:rsidRPr="00C951CA" w:rsidRDefault="00C951CA" w:rsidP="003C180D">
      <w:pPr>
        <w:pStyle w:val="Bulletroundblack"/>
      </w:pPr>
      <w:r w:rsidRPr="00B14C0D">
        <w:t>A naturalistic bypass channel can also be designed to create good quality</w:t>
      </w:r>
      <w:r w:rsidRPr="00C951CA">
        <w:t xml:space="preserve"> in-river habitat which will, in turn, benefit fish and invertebrate populations.</w:t>
      </w:r>
    </w:p>
    <w:p w14:paraId="5B8FD247" w14:textId="77777777" w:rsidR="00C951CA" w:rsidRPr="00C951CA" w:rsidRDefault="00C951CA" w:rsidP="003C180D">
      <w:pPr>
        <w:pStyle w:val="Bulletroundblack"/>
      </w:pPr>
      <w:r w:rsidRPr="00B14C0D">
        <w:t>The by</w:t>
      </w:r>
      <w:r w:rsidRPr="00C951CA">
        <w:t>pass channel will include bridges and walkways which will facilitate public use and enjoyment of the space. In fact, it could become an attractive feature to be enjoyed by the public in the summer months.</w:t>
      </w:r>
    </w:p>
    <w:p w14:paraId="3782E6CE" w14:textId="3CB52E5B" w:rsidR="00BC6214" w:rsidRDefault="00C951CA" w:rsidP="003C180D">
      <w:pPr>
        <w:pStyle w:val="Bulletroundblack"/>
      </w:pPr>
      <w:r w:rsidRPr="00B14C0D">
        <w:t>The bypass channel will not impact upon the historic bathing facility and will not alter this historically significant part of the public open space.</w:t>
      </w:r>
      <w:r w:rsidR="00DF3BD3">
        <w:t xml:space="preserve"> </w:t>
      </w:r>
    </w:p>
    <w:p w14:paraId="010C37B3" w14:textId="0536427F" w:rsidR="003C180D" w:rsidRDefault="003C180D" w:rsidP="003C180D">
      <w:pPr>
        <w:pStyle w:val="Bulletroundblack"/>
      </w:pPr>
      <w:r>
        <w:t>The flow passing through Tumbling Bay will be reduced, but this will also reduce the rate of sedimentation.</w:t>
      </w:r>
    </w:p>
    <w:p w14:paraId="14A25E29" w14:textId="77777777" w:rsidR="003C180D" w:rsidRDefault="003C180D" w:rsidP="006811E7">
      <w:pPr>
        <w:pStyle w:val="Secondheading"/>
      </w:pPr>
    </w:p>
    <w:p w14:paraId="5A3C8BEA" w14:textId="77777777" w:rsidR="00EA5132" w:rsidRDefault="00EA5132" w:rsidP="006811E7">
      <w:pPr>
        <w:pStyle w:val="Secondheading"/>
      </w:pPr>
    </w:p>
    <w:p w14:paraId="4B097175" w14:textId="77777777" w:rsidR="006811E7" w:rsidRPr="00515D56" w:rsidRDefault="00866251" w:rsidP="006811E7">
      <w:pPr>
        <w:pStyle w:val="Secondheading"/>
      </w:pPr>
      <w:r>
        <w:lastRenderedPageBreak/>
        <w:t xml:space="preserve">Supporting Projects - </w:t>
      </w:r>
      <w:r w:rsidR="006811E7" w:rsidRPr="00515D56">
        <w:t>Case studies</w:t>
      </w:r>
      <w:bookmarkEnd w:id="1"/>
    </w:p>
    <w:p w14:paraId="44527710" w14:textId="77777777" w:rsidR="006811E7" w:rsidRPr="0082606A" w:rsidRDefault="005C242B" w:rsidP="003227E0">
      <w:pPr>
        <w:pStyle w:val="Thirdheading"/>
      </w:pPr>
      <w:proofErr w:type="spellStart"/>
      <w:r>
        <w:t>Hinksey</w:t>
      </w:r>
      <w:proofErr w:type="spellEnd"/>
      <w:r>
        <w:t xml:space="preserve"> Fish Pass Project</w:t>
      </w:r>
      <w:r w:rsidR="00233244" w:rsidRPr="0082606A">
        <w:br/>
      </w:r>
    </w:p>
    <w:tbl>
      <w:tblPr>
        <w:tblStyle w:val="BlankTableStyle"/>
        <w:tblW w:w="9639" w:type="dxa"/>
        <w:tblCellSpacing w:w="142" w:type="dxa"/>
        <w:tblInd w:w="284" w:type="dxa"/>
        <w:shd w:val="clear" w:color="auto" w:fill="E6EAEE"/>
        <w:tblLook w:val="04A0" w:firstRow="1" w:lastRow="0" w:firstColumn="1" w:lastColumn="0" w:noHBand="0" w:noVBand="1"/>
      </w:tblPr>
      <w:tblGrid>
        <w:gridCol w:w="4791"/>
        <w:gridCol w:w="4848"/>
      </w:tblGrid>
      <w:tr w:rsidR="006811E7" w14:paraId="4E6974B5" w14:textId="77777777" w:rsidTr="000C1C93">
        <w:trPr>
          <w:tblCellSpacing w:w="142" w:type="dxa"/>
        </w:trPr>
        <w:tc>
          <w:tcPr>
            <w:tcW w:w="2955" w:type="pct"/>
            <w:shd w:val="clear" w:color="auto" w:fill="E6EAEE"/>
          </w:tcPr>
          <w:p w14:paraId="2AAE6752" w14:textId="77777777" w:rsidR="0005179A" w:rsidRDefault="0005179A" w:rsidP="000D1982">
            <w:pPr>
              <w:pStyle w:val="Maintextblack"/>
            </w:pPr>
            <w:proofErr w:type="spellStart"/>
            <w:r>
              <w:t>Hinksey</w:t>
            </w:r>
            <w:proofErr w:type="spellEnd"/>
            <w:r>
              <w:t xml:space="preserve"> Fish Pass Project was completed within Oxford City in 2012. This project saw the creation of a new 100m long stream which provides a route for fish around a large weir structure.</w:t>
            </w:r>
          </w:p>
          <w:p w14:paraId="7FBE8BB4" w14:textId="77777777" w:rsidR="0005179A" w:rsidRDefault="0005179A" w:rsidP="000D1982">
            <w:pPr>
              <w:pStyle w:val="Maintextblack"/>
            </w:pPr>
            <w:r>
              <w:t>The new channel has developed well. It supports a diverse range of marginal plants, and invertebrates (including damselflies and dragonflies), and has been proven as a route for fish migration.</w:t>
            </w:r>
          </w:p>
          <w:p w14:paraId="4C026D34" w14:textId="77777777" w:rsidR="0005179A" w:rsidRPr="000D1982" w:rsidRDefault="0005179A" w:rsidP="000D1982">
            <w:pPr>
              <w:pStyle w:val="Maintextblack"/>
            </w:pPr>
            <w:r>
              <w:t>This channel takes more flow than is proposed for the Tumbling Bay Fish Pass. However it demonstrates that the technique works to provide fish passage and to create new habitats.</w:t>
            </w:r>
          </w:p>
        </w:tc>
        <w:tc>
          <w:tcPr>
            <w:tcW w:w="1603" w:type="pct"/>
            <w:shd w:val="clear" w:color="auto" w:fill="E6EAEE"/>
          </w:tcPr>
          <w:p w14:paraId="142444A0" w14:textId="77777777" w:rsidR="006811E7" w:rsidRPr="000D1982" w:rsidRDefault="0005179A" w:rsidP="000D1982">
            <w:pPr>
              <w:pStyle w:val="Maintextblack"/>
            </w:pPr>
            <w:r w:rsidRPr="0005179A">
              <w:rPr>
                <w:noProof/>
                <w:lang w:eastAsia="en-GB"/>
              </w:rPr>
              <mc:AlternateContent>
                <mc:Choice Requires="wps">
                  <w:drawing>
                    <wp:anchor distT="45720" distB="45720" distL="114300" distR="114300" simplePos="0" relativeHeight="251662336" behindDoc="0" locked="0" layoutInCell="1" allowOverlap="1" wp14:anchorId="059A31B2" wp14:editId="0771396F">
                      <wp:simplePos x="0" y="0"/>
                      <wp:positionH relativeFrom="column">
                        <wp:posOffset>70485</wp:posOffset>
                      </wp:positionH>
                      <wp:positionV relativeFrom="paragraph">
                        <wp:posOffset>49530</wp:posOffset>
                      </wp:positionV>
                      <wp:extent cx="2360930"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alpha val="29000"/>
                                </a:srgbClr>
                              </a:solidFill>
                              <a:ln w="9525">
                                <a:noFill/>
                                <a:miter lim="800000"/>
                                <a:headEnd/>
                                <a:tailEnd/>
                              </a:ln>
                            </wps:spPr>
                            <wps:txbx>
                              <w:txbxContent>
                                <w:p w14:paraId="5EFC2E0B" w14:textId="77777777" w:rsidR="0005179A" w:rsidRDefault="0005179A">
                                  <w:r>
                                    <w:t xml:space="preserve">   </w:t>
                                  </w:r>
                                  <w:proofErr w:type="spellStart"/>
                                  <w:r>
                                    <w:t>Hinksey</w:t>
                                  </w:r>
                                  <w:proofErr w:type="spellEnd"/>
                                  <w:r>
                                    <w:t xml:space="preserve"> Bypass Channel in 2015.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5.55pt;margin-top:3.9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" stroked="f">
                      <v:fill opacity="19018f"/>
                      <v:textbox style="mso-fit-shape-to-text:t">
                        <w:txbxContent>
                          <w:p w:rsidR="0005179A" w:rsidRDefault="0005179A">
                            <w:r>
                              <w:t xml:space="preserve">   Hinksey Bypass Channel in 2015.</w:t>
                            </w:r>
                          </w:p>
                        </w:txbxContent>
                      </v:textbox>
                      <w10:wrap type="square"/>
                    </v:shape>
                  </w:pict>
                </mc:Fallback>
              </mc:AlternateContent>
            </w:r>
            <w:r w:rsidRPr="0005179A">
              <w:rPr>
                <w:noProof/>
                <w:lang w:eastAsia="en-GB"/>
              </w:rPr>
              <w:drawing>
                <wp:inline distT="0" distB="0" distL="0" distR="0" wp14:anchorId="1DB4FA8B" wp14:editId="42FC6835">
                  <wp:extent cx="2808576" cy="2105025"/>
                  <wp:effectExtent l="0" t="0" r="0" b="0"/>
                  <wp:docPr id="14" name="Picture 14" descr="\\prodds\shared\SE\WAL\Groups\Area File Plan\Influence and Inform\Give Advice and Guidance\Fisheries\Fisheries Photos\Thames\Hinksey Fish Pass\June 2015\P605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ds\shared\SE\WAL\Groups\Area File Plan\Influence and Inform\Give Advice and Guidance\Fisheries\Fisheries Photos\Thames\Hinksey Fish Pass\June 2015\P60517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4995" cy="2117331"/>
                          </a:xfrm>
                          <a:prstGeom prst="rect">
                            <a:avLst/>
                          </a:prstGeom>
                          <a:noFill/>
                          <a:ln>
                            <a:noFill/>
                          </a:ln>
                        </pic:spPr>
                      </pic:pic>
                    </a:graphicData>
                  </a:graphic>
                </wp:inline>
              </w:drawing>
            </w:r>
          </w:p>
        </w:tc>
      </w:tr>
    </w:tbl>
    <w:p w14:paraId="3EAF21A4" w14:textId="77777777" w:rsidR="0005179A" w:rsidRDefault="0005179A" w:rsidP="00C951CA">
      <w:pPr>
        <w:pStyle w:val="Thirdheading"/>
      </w:pPr>
      <w:bookmarkStart w:id="2" w:name="_Toc365498470"/>
    </w:p>
    <w:p w14:paraId="5FAA5AE8" w14:textId="77777777" w:rsidR="0005179A" w:rsidRDefault="0005179A" w:rsidP="00C951CA">
      <w:pPr>
        <w:pStyle w:val="Thirdheading"/>
      </w:pPr>
      <w:proofErr w:type="spellStart"/>
      <w:r>
        <w:t>Seacourt</w:t>
      </w:r>
      <w:proofErr w:type="spellEnd"/>
      <w:r>
        <w:t xml:space="preserve"> Stream Fish Pass Project</w:t>
      </w:r>
    </w:p>
    <w:p w14:paraId="256E5751" w14:textId="77777777" w:rsidR="0005179A" w:rsidRDefault="0005179A" w:rsidP="00C951CA">
      <w:pPr>
        <w:pStyle w:val="Thirdheading"/>
      </w:pPr>
    </w:p>
    <w:tbl>
      <w:tblPr>
        <w:tblStyle w:val="BlankTableStyle"/>
        <w:tblW w:w="9639" w:type="dxa"/>
        <w:tblCellSpacing w:w="142" w:type="dxa"/>
        <w:tblInd w:w="284" w:type="dxa"/>
        <w:shd w:val="clear" w:color="auto" w:fill="E6EAEE"/>
        <w:tblLook w:val="04A0" w:firstRow="1" w:lastRow="0" w:firstColumn="1" w:lastColumn="0" w:noHBand="0" w:noVBand="1"/>
      </w:tblPr>
      <w:tblGrid>
        <w:gridCol w:w="4293"/>
        <w:gridCol w:w="5346"/>
      </w:tblGrid>
      <w:tr w:rsidR="0005179A" w14:paraId="01BDFCCD" w14:textId="77777777" w:rsidTr="001578B5">
        <w:trPr>
          <w:trHeight w:val="4274"/>
          <w:tblCellSpacing w:w="142" w:type="dxa"/>
        </w:trPr>
        <w:tc>
          <w:tcPr>
            <w:tcW w:w="2955" w:type="pct"/>
            <w:shd w:val="clear" w:color="auto" w:fill="E6EAEE"/>
          </w:tcPr>
          <w:p w14:paraId="15187A85" w14:textId="7FB228AB" w:rsidR="0005179A" w:rsidRDefault="0005179A" w:rsidP="003C180D">
            <w:pPr>
              <w:pStyle w:val="Maintextblack"/>
            </w:pPr>
            <w:proofErr w:type="spellStart"/>
            <w:r>
              <w:t>Seacourt</w:t>
            </w:r>
            <w:proofErr w:type="spellEnd"/>
            <w:r>
              <w:t xml:space="preserve"> Stream Fish Pass Project is currently under development. The project is being led by Thames Water</w:t>
            </w:r>
            <w:r w:rsidR="003C180D">
              <w:t>,</w:t>
            </w:r>
            <w:r>
              <w:t xml:space="preserve"> </w:t>
            </w:r>
            <w:r w:rsidR="00DF3BD3">
              <w:t>in consultation with the EA</w:t>
            </w:r>
            <w:r w:rsidR="003C180D">
              <w:t>,</w:t>
            </w:r>
            <w:r w:rsidR="00DF3BD3">
              <w:t xml:space="preserve"> </w:t>
            </w:r>
            <w:r>
              <w:t>as part of their AMP6 investment programme.</w:t>
            </w:r>
          </w:p>
          <w:p w14:paraId="67210DB7" w14:textId="77777777" w:rsidR="0005179A" w:rsidRDefault="0005179A" w:rsidP="003C180D">
            <w:pPr>
              <w:pStyle w:val="Maintextblack"/>
            </w:pPr>
            <w:r>
              <w:t>This project will provide a route for fish passage on another of the Oxford Water Courses and will complement the proposed work at Tumbling Bay.</w:t>
            </w:r>
          </w:p>
          <w:p w14:paraId="7A1817AB" w14:textId="275C285C" w:rsidR="0005179A" w:rsidRPr="000D1982" w:rsidRDefault="003C180D" w:rsidP="003C180D">
            <w:pPr>
              <w:pStyle w:val="Maintextblack"/>
            </w:pPr>
            <w:r>
              <w:t>This project will provide fish passage into the River Thames upstream of Kings Lock, bypassing all of the online structures through Oxford.</w:t>
            </w:r>
          </w:p>
        </w:tc>
        <w:tc>
          <w:tcPr>
            <w:tcW w:w="1603" w:type="pct"/>
            <w:shd w:val="clear" w:color="auto" w:fill="E6EAEE"/>
          </w:tcPr>
          <w:p w14:paraId="0950F46F" w14:textId="77777777" w:rsidR="0005179A" w:rsidRPr="000D1982" w:rsidRDefault="0005179A" w:rsidP="003C180D">
            <w:pPr>
              <w:pStyle w:val="Maintextblack"/>
            </w:pPr>
            <w:r w:rsidRPr="0005179A">
              <w:rPr>
                <w:noProof/>
                <w:lang w:eastAsia="en-GB"/>
              </w:rPr>
              <mc:AlternateContent>
                <mc:Choice Requires="wps">
                  <w:drawing>
                    <wp:anchor distT="45720" distB="45720" distL="114300" distR="114300" simplePos="0" relativeHeight="251664384" behindDoc="0" locked="0" layoutInCell="1" allowOverlap="1" wp14:anchorId="68369E8E" wp14:editId="126D9D9B">
                      <wp:simplePos x="0" y="0"/>
                      <wp:positionH relativeFrom="column">
                        <wp:posOffset>69215</wp:posOffset>
                      </wp:positionH>
                      <wp:positionV relativeFrom="paragraph">
                        <wp:posOffset>50800</wp:posOffset>
                      </wp:positionV>
                      <wp:extent cx="3050540" cy="1404620"/>
                      <wp:effectExtent l="0" t="0" r="0" b="571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0540" cy="1404620"/>
                              </a:xfrm>
                              <a:prstGeom prst="rect">
                                <a:avLst/>
                              </a:prstGeom>
                              <a:solidFill>
                                <a:srgbClr val="FFFFFF">
                                  <a:alpha val="29000"/>
                                </a:srgbClr>
                              </a:solidFill>
                              <a:ln w="9525">
                                <a:noFill/>
                                <a:miter lim="800000"/>
                                <a:headEnd/>
                                <a:tailEnd/>
                              </a:ln>
                            </wps:spPr>
                            <wps:txbx>
                              <w:txbxContent>
                                <w:p w14:paraId="29C589FA" w14:textId="77777777" w:rsidR="0005179A" w:rsidRDefault="0005179A" w:rsidP="0005179A">
                                  <w:r>
                                    <w:t xml:space="preserve">  Plans for </w:t>
                                  </w:r>
                                  <w:proofErr w:type="spellStart"/>
                                  <w:r>
                                    <w:t>Seacourt</w:t>
                                  </w:r>
                                  <w:proofErr w:type="spellEnd"/>
                                  <w:r>
                                    <w:t xml:space="preserve"> Stream Bypass Channel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C36487" id="_x0000_s1030" type="#_x0000_t202" style="position:absolute;margin-left:5.45pt;margin-top:4pt;width:240.2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" stroked="f">
                      <v:fill opacity="19018f"/>
                      <v:textbox style="mso-fit-shape-to-text:t">
                        <w:txbxContent>
                          <w:p w:rsidR="0005179A" w:rsidRDefault="0005179A" w:rsidP="0005179A">
                            <w:r>
                              <w:t xml:space="preserve">  Plans for Seacourt Stream Bypass Channel</w:t>
                            </w:r>
                          </w:p>
                        </w:txbxContent>
                      </v:textbox>
                      <w10:wrap type="square"/>
                    </v:shape>
                  </w:pict>
                </mc:Fallback>
              </mc:AlternateContent>
            </w:r>
            <w:r w:rsidRPr="0005179A">
              <w:rPr>
                <w:noProof/>
                <w:lang w:eastAsia="en-GB"/>
              </w:rPr>
              <w:drawing>
                <wp:inline distT="0" distB="0" distL="0" distR="0" wp14:anchorId="12440BFE" wp14:editId="578CCA17">
                  <wp:extent cx="3117736" cy="2188845"/>
                  <wp:effectExtent l="0" t="0" r="698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43345" cy="2206824"/>
                          </a:xfrm>
                          <a:prstGeom prst="rect">
                            <a:avLst/>
                          </a:prstGeom>
                        </pic:spPr>
                      </pic:pic>
                    </a:graphicData>
                  </a:graphic>
                </wp:inline>
              </w:drawing>
            </w:r>
          </w:p>
        </w:tc>
      </w:tr>
    </w:tbl>
    <w:p w14:paraId="7097F9F8" w14:textId="61484DCC" w:rsidR="00BF33A4" w:rsidRPr="00B113F1" w:rsidRDefault="00233244" w:rsidP="003C180D">
      <w:pPr>
        <w:pStyle w:val="Maintextblack"/>
      </w:pPr>
      <w:r w:rsidRPr="0082606A">
        <w:br/>
      </w:r>
      <w:bookmarkEnd w:id="2"/>
      <w:r w:rsidR="003C180D">
        <w:t xml:space="preserve">All in all, the work completed at </w:t>
      </w:r>
      <w:proofErr w:type="spellStart"/>
      <w:r w:rsidR="003C180D">
        <w:t>Hinksey</w:t>
      </w:r>
      <w:proofErr w:type="spellEnd"/>
      <w:r w:rsidR="003C180D">
        <w:t xml:space="preserve">, the planned work through Oxford FAS, Tumbling Bay, and </w:t>
      </w:r>
      <w:proofErr w:type="spellStart"/>
      <w:r w:rsidR="003C180D">
        <w:t>Seacourt</w:t>
      </w:r>
      <w:proofErr w:type="spellEnd"/>
      <w:r w:rsidR="003C180D">
        <w:t xml:space="preserve"> Stream, unimpeded fish passage will be possible around Oxford for the first time in hundreds of years!</w:t>
      </w:r>
    </w:p>
    <w:sectPr w:rsidR="00BF33A4" w:rsidRPr="00B113F1" w:rsidSect="008679C2">
      <w:headerReference w:type="default" r:id="rId13"/>
      <w:footerReference w:type="default" r:id="rId14"/>
      <w:headerReference w:type="first" r:id="rId15"/>
      <w:footerReference w:type="first" r:id="rId16"/>
      <w:pgSz w:w="11899" w:h="16838" w:code="9"/>
      <w:pgMar w:top="737" w:right="737" w:bottom="737" w:left="737" w:header="1418" w:footer="1531"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F6CF20" w14:textId="77777777" w:rsidR="00CB65E1" w:rsidRDefault="00CB65E1" w:rsidP="002F321C">
      <w:r>
        <w:separator/>
      </w:r>
    </w:p>
  </w:endnote>
  <w:endnote w:type="continuationSeparator" w:id="0">
    <w:p w14:paraId="7DE0B313" w14:textId="77777777" w:rsidR="00CB65E1" w:rsidRDefault="00CB65E1" w:rsidP="002F3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8830E" w14:textId="77777777" w:rsidR="0005179A" w:rsidRPr="00813A53" w:rsidRDefault="0005179A" w:rsidP="00BC6214">
    <w:r w:rsidRPr="009817A6">
      <w:rPr>
        <w:noProof/>
      </w:rPr>
      <mc:AlternateContent>
        <mc:Choice Requires="wps">
          <w:drawing>
            <wp:anchor distT="0" distB="0" distL="114300" distR="114300" simplePos="0" relativeHeight="251665408" behindDoc="0" locked="0" layoutInCell="1" allowOverlap="1" wp14:anchorId="52F8EBF0" wp14:editId="328036FF">
              <wp:simplePos x="0" y="0"/>
              <wp:positionH relativeFrom="margin">
                <wp:posOffset>6029325</wp:posOffset>
              </wp:positionH>
              <wp:positionV relativeFrom="paragraph">
                <wp:posOffset>641985</wp:posOffset>
              </wp:positionV>
              <wp:extent cx="971550" cy="290830"/>
              <wp:effectExtent l="0" t="0" r="0" b="0"/>
              <wp:wrapNone/>
              <wp:docPr id="4" name="Text Box 4"/>
              <wp:cNvGraphicFramePr/>
              <a:graphic xmlns:a="http://schemas.openxmlformats.org/drawingml/2006/main">
                <a:graphicData uri="http://schemas.microsoft.com/office/word/2010/wordprocessingShape">
                  <wps:wsp>
                    <wps:cNvSpPr txBox="1"/>
                    <wps:spPr>
                      <a:xfrm>
                        <a:off x="0" y="0"/>
                        <a:ext cx="971550"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942F8B" w14:textId="77777777" w:rsidR="0005179A" w:rsidRPr="00881969" w:rsidRDefault="0005179A" w:rsidP="00881969">
                          <w:r w:rsidRPr="00881969">
                            <w:t xml:space="preserve">Page </w:t>
                          </w:r>
                          <w:r w:rsidRPr="000D1982">
                            <w:fldChar w:fldCharType="begin"/>
                          </w:r>
                          <w:r w:rsidRPr="00881969">
                            <w:instrText xml:space="preserve"> PAGE   \* MERGEFORMAT </w:instrText>
                          </w:r>
                          <w:r w:rsidRPr="000D1982">
                            <w:fldChar w:fldCharType="separate"/>
                          </w:r>
                          <w:r w:rsidR="00292229">
                            <w:rPr>
                              <w:noProof/>
                            </w:rPr>
                            <w:t>3</w:t>
                          </w:r>
                          <w:r w:rsidRPr="000D1982">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2F8EBF0" id="_x0000_t202" coordsize="21600,21600" o:spt="202" path="m,l,21600r21600,l21600,xe">
              <v:stroke joinstyle="miter"/>
              <v:path gradientshapeok="t" o:connecttype="rect"/>
            </v:shapetype>
            <v:shape id="Text Box 4" o:spid="_x0000_s1031" type="#_x0000_t202" style="position:absolute;margin-left:474.75pt;margin-top:50.55pt;width:76.5pt;height:22.9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" filled="f" stroked="f" strokeweight=".5pt">
              <v:textbox>
                <w:txbxContent>
                  <w:p w14:paraId="4A942F8B" w14:textId="77777777" w:rsidR="0005179A" w:rsidRPr="00881969" w:rsidRDefault="0005179A" w:rsidP="00881969">
                    <w:r w:rsidRPr="00881969">
                      <w:t xml:space="preserve">Page </w:t>
                    </w:r>
                    <w:r w:rsidRPr="000D1982">
                      <w:fldChar w:fldCharType="begin"/>
                    </w:r>
                    <w:r w:rsidRPr="00881969">
                      <w:instrText xml:space="preserve"> PAGE   \* MERGEFORMAT </w:instrText>
                    </w:r>
                    <w:r w:rsidRPr="000D1982">
                      <w:fldChar w:fldCharType="separate"/>
                    </w:r>
                    <w:r w:rsidR="00292229">
                      <w:rPr>
                        <w:noProof/>
                      </w:rPr>
                      <w:t>3</w:t>
                    </w:r>
                    <w:r w:rsidRPr="000D1982">
                      <w:fldChar w:fldCharType="end"/>
                    </w:r>
                  </w:p>
                </w:txbxContent>
              </v:textbox>
              <w10:wrap anchorx="margin"/>
            </v:shape>
          </w:pict>
        </mc:Fallback>
      </mc:AlternateContent>
    </w:r>
    <w:r w:rsidRPr="009817A6">
      <w:rPr>
        <w:noProof/>
      </w:rPr>
      <mc:AlternateContent>
        <mc:Choice Requires="wps">
          <w:drawing>
            <wp:anchor distT="0" distB="0" distL="114300" distR="114300" simplePos="0" relativeHeight="251663360" behindDoc="0" locked="0" layoutInCell="1" allowOverlap="1" wp14:anchorId="7BCAA22F" wp14:editId="27BCE534">
              <wp:simplePos x="0" y="0"/>
              <wp:positionH relativeFrom="column">
                <wp:posOffset>-187325</wp:posOffset>
              </wp:positionH>
              <wp:positionV relativeFrom="paragraph">
                <wp:posOffset>639445</wp:posOffset>
              </wp:positionV>
              <wp:extent cx="3296920" cy="290830"/>
              <wp:effectExtent l="0" t="0" r="0" b="0"/>
              <wp:wrapNone/>
              <wp:docPr id="1" name="Text Box 1"/>
              <wp:cNvGraphicFramePr/>
              <a:graphic xmlns:a="http://schemas.openxmlformats.org/drawingml/2006/main">
                <a:graphicData uri="http://schemas.microsoft.com/office/word/2010/wordprocessingShape">
                  <wps:wsp>
                    <wps:cNvSpPr txBox="1"/>
                    <wps:spPr>
                      <a:xfrm>
                        <a:off x="0" y="0"/>
                        <a:ext cx="3296920"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AEE380" w14:textId="77777777" w:rsidR="0005179A" w:rsidRPr="0082606A" w:rsidRDefault="00292229">
                          <w:hyperlink r:id="rId1" w:history="1">
                            <w:r w:rsidR="0005179A" w:rsidRPr="0082606A">
                              <w:rPr>
                                <w:rStyle w:val="Hyperlink"/>
                              </w:rPr>
                              <w:t>www.gov.uk/environment-agency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32" type="#_x0000_t202" style="position:absolute;margin-left:-14.75pt;margin-top:50.35pt;width:259.6pt;height:22.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" filled="f" stroked="f" strokeweight=".5pt">
              <v:textbox>
                <w:txbxContent>
                  <w:p w:rsidR="0005179A" w:rsidRPr="0082606A" w:rsidRDefault="004C1718">
                    <w:hyperlink r:id="rId2" w:history="1">
                      <w:r w:rsidR="0005179A" w:rsidRPr="0082606A">
                        <w:rPr>
                          <w:rStyle w:val="Hyperlink"/>
                        </w:rPr>
                        <w:t>www.gov.uk/environment-agency</w:t>
                      </w:r>
                    </w:hyperlink>
                  </w:p>
                </w:txbxContent>
              </v:textbox>
            </v:shape>
          </w:pict>
        </mc:Fallback>
      </mc:AlternateContent>
    </w:r>
    <w:r w:rsidRPr="0082606A">
      <w:t xml:space="preserve"> </w:t>
    </w:r>
    <w:r w:rsidRPr="009817A6">
      <w:rPr>
        <w:noProof/>
      </w:rPr>
      <w:drawing>
        <wp:anchor distT="0" distB="0" distL="114300" distR="114300" simplePos="0" relativeHeight="251662336" behindDoc="1" locked="1" layoutInCell="1" allowOverlap="1" wp14:anchorId="14B1C6BF" wp14:editId="0322527A">
          <wp:simplePos x="0" y="0"/>
          <wp:positionH relativeFrom="page">
            <wp:align>left</wp:align>
          </wp:positionH>
          <wp:positionV relativeFrom="page">
            <wp:align>top</wp:align>
          </wp:positionV>
          <wp:extent cx="7563600" cy="10699200"/>
          <wp:effectExtent l="0" t="0" r="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4_BG2.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62560" w14:textId="77777777" w:rsidR="0005179A" w:rsidRPr="006D40B2" w:rsidRDefault="0005179A" w:rsidP="009B527B">
    <w:pPr>
      <w:pStyle w:val="Footer"/>
    </w:pPr>
    <w:r w:rsidRPr="009817A6">
      <w:rPr>
        <w:noProof/>
      </w:rPr>
      <w:drawing>
        <wp:anchor distT="0" distB="0" distL="114300" distR="114300" simplePos="0" relativeHeight="251659263" behindDoc="1" locked="1" layoutInCell="1" allowOverlap="1" wp14:anchorId="56C2B190" wp14:editId="0622D7B5">
          <wp:simplePos x="0" y="0"/>
          <wp:positionH relativeFrom="page">
            <wp:align>left</wp:align>
          </wp:positionH>
          <wp:positionV relativeFrom="page">
            <wp:align>center</wp:align>
          </wp:positionV>
          <wp:extent cx="7563600" cy="10699200"/>
          <wp:effectExtent l="0" t="0" r="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4_BG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r w:rsidRPr="009817A6">
      <w:rPr>
        <w:noProof/>
      </w:rPr>
      <mc:AlternateContent>
        <mc:Choice Requires="wps">
          <w:drawing>
            <wp:anchor distT="0" distB="0" distL="114300" distR="114300" simplePos="0" relativeHeight="251660288" behindDoc="0" locked="0" layoutInCell="1" allowOverlap="1" wp14:anchorId="01B9DE93" wp14:editId="529C5A22">
              <wp:simplePos x="0" y="0"/>
              <wp:positionH relativeFrom="column">
                <wp:posOffset>-175260</wp:posOffset>
              </wp:positionH>
              <wp:positionV relativeFrom="paragraph">
                <wp:posOffset>359295</wp:posOffset>
              </wp:positionV>
              <wp:extent cx="4505325" cy="295275"/>
              <wp:effectExtent l="0" t="0" r="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396C8" w14:textId="77777777" w:rsidR="0005179A" w:rsidRDefault="0005179A">
                          <w:r>
                            <w:t>www.gov.uk/environment-agency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13.8pt;margin-top:28.3pt;width:354.7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" filled="f" stroked="f">
              <v:textbox>
                <w:txbxContent>
                  <w:p w:rsidR="0005179A" w:rsidRDefault="0005179A">
                    <w:r>
                      <w:t>www.gov.uk/environment-agency</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92C1F6" w14:textId="77777777" w:rsidR="00CB65E1" w:rsidRDefault="00CB65E1" w:rsidP="002F321C">
      <w:r>
        <w:separator/>
      </w:r>
    </w:p>
  </w:footnote>
  <w:footnote w:type="continuationSeparator" w:id="0">
    <w:p w14:paraId="3160C2CA" w14:textId="77777777" w:rsidR="00CB65E1" w:rsidRDefault="00CB65E1" w:rsidP="002F32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E0154" w14:textId="77777777" w:rsidR="0005179A" w:rsidRPr="0082606A" w:rsidRDefault="0005179A" w:rsidP="0082606A">
    <w:pPr>
      <w:pStyle w:val="Header"/>
    </w:pPr>
    <w:r w:rsidRPr="006D40B2">
      <w:tab/>
    </w:r>
    <w:r w:rsidRPr="0082606A">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9B94A" w14:textId="77777777" w:rsidR="0005179A" w:rsidRPr="0082606A" w:rsidRDefault="0005179A" w:rsidP="0082606A">
    <w:pPr>
      <w:pStyle w:val="Head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54474"/>
    <w:multiLevelType w:val="hybridMultilevel"/>
    <w:tmpl w:val="9CC850E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54D79C4"/>
    <w:multiLevelType w:val="hybridMultilevel"/>
    <w:tmpl w:val="49BAB36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D384D95"/>
    <w:multiLevelType w:val="multilevel"/>
    <w:tmpl w:val="55341758"/>
    <w:styleLink w:val="MULTILEVEL"/>
    <w:lvl w:ilvl="0">
      <w:start w:val="1"/>
      <w:numFmt w:val="decimal"/>
      <w:lvlText w:val="%1."/>
      <w:lvlJc w:val="left"/>
      <w:pPr>
        <w:ind w:left="340" w:hanging="340"/>
      </w:pPr>
      <w:rPr>
        <w:rFonts w:ascii="Arial" w:hAnsi="Arial" w:hint="default"/>
        <w:b w:val="0"/>
        <w:i w:val="0"/>
        <w:color w:val="auto"/>
      </w:rPr>
    </w:lvl>
    <w:lvl w:ilvl="1">
      <w:start w:val="1"/>
      <w:numFmt w:val="bullet"/>
      <w:lvlText w:val="•"/>
      <w:lvlJc w:val="left"/>
      <w:pPr>
        <w:ind w:left="680" w:hanging="340"/>
      </w:pPr>
      <w:rPr>
        <w:rFonts w:ascii="Arial" w:hAnsi="Arial" w:hint="default"/>
        <w:b w:val="0"/>
        <w:i w:val="0"/>
        <w:color w:val="auto"/>
      </w:rPr>
    </w:lvl>
    <w:lvl w:ilvl="2">
      <w:start w:val="1"/>
      <w:numFmt w:val="lowerRoman"/>
      <w:lvlText w:val="%3."/>
      <w:lvlJc w:val="left"/>
      <w:pPr>
        <w:ind w:left="1020" w:hanging="340"/>
      </w:pPr>
      <w:rPr>
        <w:rFonts w:ascii="Arial" w:hAnsi="Arial" w:hint="default"/>
        <w:b w:val="0"/>
        <w:i w:val="0"/>
        <w:color w:val="auto"/>
      </w:rPr>
    </w:lvl>
    <w:lvl w:ilvl="3">
      <w:start w:val="1"/>
      <w:numFmt w:val="bullet"/>
      <w:lvlText w:val="–"/>
      <w:lvlJc w:val="left"/>
      <w:pPr>
        <w:ind w:left="1360" w:hanging="340"/>
      </w:pPr>
      <w:rPr>
        <w:rFonts w:ascii="Arial" w:hAnsi="Arial" w:hint="default"/>
        <w:b w:val="0"/>
        <w:i w:val="0"/>
        <w:color w:val="auto"/>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3" w15:restartNumberingAfterBreak="0">
    <w:nsid w:val="115D4015"/>
    <w:multiLevelType w:val="multilevel"/>
    <w:tmpl w:val="22C8D930"/>
    <w:styleLink w:val="MULTILEVELHEADINGS"/>
    <w:lvl w:ilvl="0">
      <w:start w:val="1"/>
      <w:numFmt w:val="decimal"/>
      <w:pStyle w:val="Numberedheading"/>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1A671736"/>
    <w:multiLevelType w:val="hybridMultilevel"/>
    <w:tmpl w:val="546E7C3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1DB43D69"/>
    <w:multiLevelType w:val="hybridMultilevel"/>
    <w:tmpl w:val="558C7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E576DA"/>
    <w:multiLevelType w:val="hybridMultilevel"/>
    <w:tmpl w:val="A3F0975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33DE0419"/>
    <w:multiLevelType w:val="hybridMultilevel"/>
    <w:tmpl w:val="2A985C22"/>
    <w:lvl w:ilvl="0" w:tplc="75327CAA">
      <w:start w:val="1"/>
      <w:numFmt w:val="decimal"/>
      <w:pStyle w:val="Bulletnumbered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C61B74"/>
    <w:multiLevelType w:val="hybridMultilevel"/>
    <w:tmpl w:val="EAF2E62A"/>
    <w:lvl w:ilvl="0" w:tplc="0D06048A">
      <w:start w:val="1"/>
      <w:numFmt w:val="bullet"/>
      <w:lvlText w:val="•"/>
      <w:lvlJc w:val="left"/>
      <w:pPr>
        <w:ind w:left="720" w:hanging="360"/>
      </w:pPr>
      <w:rPr>
        <w:rFonts w:ascii="Arial" w:hAnsi="Arial" w:hint="default"/>
        <w:b/>
        <w:i w:val="0"/>
        <w:color w:val="002B5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612B36"/>
    <w:multiLevelType w:val="multilevel"/>
    <w:tmpl w:val="CD561B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4C27951"/>
    <w:multiLevelType w:val="hybridMultilevel"/>
    <w:tmpl w:val="B412C4D0"/>
    <w:lvl w:ilvl="0" w:tplc="6D4EE220">
      <w:start w:val="1"/>
      <w:numFmt w:val="decimal"/>
      <w:lvlText w:val="%1."/>
      <w:lvlJc w:val="left"/>
      <w:pPr>
        <w:ind w:left="720" w:hanging="360"/>
      </w:pPr>
      <w:rPr>
        <w:rFonts w:ascii="Arial" w:hAnsi="Arial" w:hint="default"/>
        <w:b/>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802930"/>
    <w:multiLevelType w:val="hybridMultilevel"/>
    <w:tmpl w:val="3FFABAD0"/>
    <w:lvl w:ilvl="0" w:tplc="5032161E">
      <w:start w:val="1"/>
      <w:numFmt w:val="decimal"/>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4C7310C"/>
    <w:multiLevelType w:val="hybridMultilevel"/>
    <w:tmpl w:val="9ED87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6E4E80"/>
    <w:multiLevelType w:val="hybridMultilevel"/>
    <w:tmpl w:val="7C22AAE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5CC83583"/>
    <w:multiLevelType w:val="hybridMultilevel"/>
    <w:tmpl w:val="29700776"/>
    <w:lvl w:ilvl="0" w:tplc="336287E4">
      <w:start w:val="1"/>
      <w:numFmt w:val="bullet"/>
      <w:lvlText w:val="•"/>
      <w:lvlJc w:val="left"/>
      <w:pPr>
        <w:ind w:left="720" w:hanging="360"/>
      </w:pPr>
      <w:rPr>
        <w:rFonts w:ascii="Arial" w:hAnsi="Arial" w:hint="default"/>
        <w:b/>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4C6DA5"/>
    <w:multiLevelType w:val="hybridMultilevel"/>
    <w:tmpl w:val="F132C182"/>
    <w:lvl w:ilvl="0" w:tplc="192633E6">
      <w:start w:val="1"/>
      <w:numFmt w:val="bullet"/>
      <w:pStyle w:val="Bulletroundblack"/>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4671A9"/>
    <w:multiLevelType w:val="multilevel"/>
    <w:tmpl w:val="1A824340"/>
    <w:styleLink w:val="MULTILEVELBLUE"/>
    <w:lvl w:ilvl="0">
      <w:start w:val="1"/>
      <w:numFmt w:val="decimal"/>
      <w:lvlText w:val="%1."/>
      <w:lvlJc w:val="left"/>
      <w:pPr>
        <w:ind w:left="340" w:hanging="340"/>
      </w:pPr>
      <w:rPr>
        <w:rFonts w:ascii="Arial" w:hAnsi="Arial" w:hint="default"/>
        <w:b w:val="0"/>
        <w:i w:val="0"/>
        <w:color w:val="002B54"/>
      </w:rPr>
    </w:lvl>
    <w:lvl w:ilvl="1">
      <w:start w:val="1"/>
      <w:numFmt w:val="bullet"/>
      <w:lvlText w:val="•"/>
      <w:lvlJc w:val="left"/>
      <w:pPr>
        <w:ind w:left="680" w:hanging="340"/>
      </w:pPr>
      <w:rPr>
        <w:rFonts w:ascii="Arial" w:hAnsi="Arial" w:hint="default"/>
        <w:b w:val="0"/>
        <w:i w:val="0"/>
        <w:color w:val="002B54"/>
      </w:rPr>
    </w:lvl>
    <w:lvl w:ilvl="2">
      <w:start w:val="1"/>
      <w:numFmt w:val="lowerRoman"/>
      <w:lvlText w:val="%3."/>
      <w:lvlJc w:val="left"/>
      <w:pPr>
        <w:ind w:left="1020" w:hanging="340"/>
      </w:pPr>
      <w:rPr>
        <w:rFonts w:ascii="Arial" w:hAnsi="Arial" w:hint="default"/>
        <w:b w:val="0"/>
        <w:i w:val="0"/>
        <w:color w:val="002B54"/>
      </w:rPr>
    </w:lvl>
    <w:lvl w:ilvl="3">
      <w:start w:val="1"/>
      <w:numFmt w:val="bullet"/>
      <w:lvlText w:val="–"/>
      <w:lvlJc w:val="left"/>
      <w:pPr>
        <w:ind w:left="1360" w:hanging="340"/>
      </w:pPr>
      <w:rPr>
        <w:rFonts w:ascii="Arial" w:hAnsi="Arial" w:hint="default"/>
        <w:b w:val="0"/>
        <w:i w:val="0"/>
        <w:color w:val="002B54"/>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17" w15:restartNumberingAfterBreak="0">
    <w:nsid w:val="65BD3FDD"/>
    <w:multiLevelType w:val="hybridMultilevel"/>
    <w:tmpl w:val="948666F2"/>
    <w:lvl w:ilvl="0" w:tplc="F7FC158A">
      <w:start w:val="1"/>
      <w:numFmt w:val="decimal"/>
      <w:lvlText w:val="%1."/>
      <w:lvlJc w:val="left"/>
      <w:pPr>
        <w:ind w:left="720" w:hanging="360"/>
      </w:pPr>
      <w:rPr>
        <w:rFonts w:ascii="Arial" w:hAnsi="Arial" w:hint="default"/>
        <w:b/>
        <w:i w:val="0"/>
        <w:color w:val="002B5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6604CF8"/>
    <w:multiLevelType w:val="hybridMultilevel"/>
    <w:tmpl w:val="6066A008"/>
    <w:lvl w:ilvl="0" w:tplc="8312C1D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F6337A"/>
    <w:multiLevelType w:val="hybridMultilevel"/>
    <w:tmpl w:val="2E40AD9A"/>
    <w:lvl w:ilvl="0" w:tplc="8AAC8378">
      <w:start w:val="1"/>
      <w:numFmt w:val="bullet"/>
      <w:pStyle w:val="Bulletround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1A7EBA"/>
    <w:multiLevelType w:val="hybridMultilevel"/>
    <w:tmpl w:val="BE1CE648"/>
    <w:lvl w:ilvl="0" w:tplc="15B62AC6">
      <w:start w:val="1"/>
      <w:numFmt w:val="decimal"/>
      <w:pStyle w:val="Bullet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6"/>
  </w:num>
  <w:num w:numId="3">
    <w:abstractNumId w:val="3"/>
  </w:num>
  <w:num w:numId="4">
    <w:abstractNumId w:val="11"/>
  </w:num>
  <w:num w:numId="5">
    <w:abstractNumId w:val="7"/>
  </w:num>
  <w:num w:numId="6">
    <w:abstractNumId w:val="10"/>
  </w:num>
  <w:num w:numId="7">
    <w:abstractNumId w:val="17"/>
  </w:num>
  <w:num w:numId="8">
    <w:abstractNumId w:val="15"/>
  </w:num>
  <w:num w:numId="9">
    <w:abstractNumId w:val="19"/>
  </w:num>
  <w:num w:numId="10">
    <w:abstractNumId w:val="14"/>
  </w:num>
  <w:num w:numId="11">
    <w:abstractNumId w:val="8"/>
  </w:num>
  <w:num w:numId="12">
    <w:abstractNumId w:val="3"/>
  </w:num>
  <w:num w:numId="13">
    <w:abstractNumId w:val="9"/>
  </w:num>
  <w:num w:numId="14">
    <w:abstractNumId w:val="9"/>
  </w:num>
  <w:num w:numId="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18"/>
  </w:num>
  <w:num w:numId="28">
    <w:abstractNumId w:val="5"/>
  </w:num>
  <w:num w:numId="29">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ocumentProtection w:formatting="1" w:enforcement="1" w:cryptProviderType="rsaAES" w:cryptAlgorithmClass="hash" w:cryptAlgorithmType="typeAny" w:cryptAlgorithmSid="14" w:cryptSpinCount="100000" w:hash="pYaD2/Rl8DFJ+Hj4dyKjtNmv44Z9CEuIxpDU1Q4OmwC38Rv+A4cAc3Lm5cJYt2tbQvQuCXck/qDIxvVYPBJyAA==" w:salt="CZiuDbeUy9XuXNxGJB1jOg=="/>
  <w:styleLockTheme/>
  <w:styleLockQFSet/>
  <w:defaultTabStop w:val="720"/>
  <w:drawingGridHorizontalSpacing w:val="110"/>
  <w:displayHorizontalDrawingGridEvery w:val="2"/>
  <w:characterSpacingControl w:val="doNotCompress"/>
  <w:hdrShapeDefaults>
    <o:shapedefaults v:ext="edit" spidmax="8193">
      <o:colormru v:ext="edit" colors="#d6e9b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718"/>
    <w:rsid w:val="0000580B"/>
    <w:rsid w:val="00016351"/>
    <w:rsid w:val="00033AC5"/>
    <w:rsid w:val="0004639A"/>
    <w:rsid w:val="00047AB1"/>
    <w:rsid w:val="0005179A"/>
    <w:rsid w:val="00083941"/>
    <w:rsid w:val="000961BF"/>
    <w:rsid w:val="000978E6"/>
    <w:rsid w:val="000A3749"/>
    <w:rsid w:val="000A661B"/>
    <w:rsid w:val="000B3411"/>
    <w:rsid w:val="000C1C93"/>
    <w:rsid w:val="000C529F"/>
    <w:rsid w:val="000C6DC5"/>
    <w:rsid w:val="000D1982"/>
    <w:rsid w:val="000D7988"/>
    <w:rsid w:val="000E2786"/>
    <w:rsid w:val="000F5E0B"/>
    <w:rsid w:val="001040A7"/>
    <w:rsid w:val="00111B4F"/>
    <w:rsid w:val="001371CE"/>
    <w:rsid w:val="00140D9A"/>
    <w:rsid w:val="001578B5"/>
    <w:rsid w:val="00173B3C"/>
    <w:rsid w:val="001768FD"/>
    <w:rsid w:val="0018209D"/>
    <w:rsid w:val="001C4430"/>
    <w:rsid w:val="001C4FE6"/>
    <w:rsid w:val="001E60E0"/>
    <w:rsid w:val="0021016E"/>
    <w:rsid w:val="002160DF"/>
    <w:rsid w:val="002241D5"/>
    <w:rsid w:val="002273F1"/>
    <w:rsid w:val="00231EF2"/>
    <w:rsid w:val="00233244"/>
    <w:rsid w:val="0023638A"/>
    <w:rsid w:val="002371BC"/>
    <w:rsid w:val="002773D8"/>
    <w:rsid w:val="00286E70"/>
    <w:rsid w:val="00292229"/>
    <w:rsid w:val="00296E29"/>
    <w:rsid w:val="002B4ADC"/>
    <w:rsid w:val="002C32C5"/>
    <w:rsid w:val="002E741A"/>
    <w:rsid w:val="002E7FC3"/>
    <w:rsid w:val="002F1AA8"/>
    <w:rsid w:val="002F321C"/>
    <w:rsid w:val="003032ED"/>
    <w:rsid w:val="00311040"/>
    <w:rsid w:val="00315B81"/>
    <w:rsid w:val="003227E0"/>
    <w:rsid w:val="00336645"/>
    <w:rsid w:val="00354ED9"/>
    <w:rsid w:val="0035515C"/>
    <w:rsid w:val="003640E6"/>
    <w:rsid w:val="00367DA6"/>
    <w:rsid w:val="00367EFB"/>
    <w:rsid w:val="0037028F"/>
    <w:rsid w:val="0037314A"/>
    <w:rsid w:val="00383130"/>
    <w:rsid w:val="00392CDF"/>
    <w:rsid w:val="00392F76"/>
    <w:rsid w:val="0039735C"/>
    <w:rsid w:val="003B4602"/>
    <w:rsid w:val="003C180D"/>
    <w:rsid w:val="003E79B7"/>
    <w:rsid w:val="003F3D56"/>
    <w:rsid w:val="003F4AB1"/>
    <w:rsid w:val="00404E9C"/>
    <w:rsid w:val="004416BA"/>
    <w:rsid w:val="00460AE4"/>
    <w:rsid w:val="00473D7F"/>
    <w:rsid w:val="0048054F"/>
    <w:rsid w:val="004B0853"/>
    <w:rsid w:val="004B709E"/>
    <w:rsid w:val="004C1718"/>
    <w:rsid w:val="004D1E4A"/>
    <w:rsid w:val="004E1807"/>
    <w:rsid w:val="004F6C6A"/>
    <w:rsid w:val="00506BD1"/>
    <w:rsid w:val="005077AE"/>
    <w:rsid w:val="00515D56"/>
    <w:rsid w:val="00525803"/>
    <w:rsid w:val="005341E0"/>
    <w:rsid w:val="005367C8"/>
    <w:rsid w:val="00551AA9"/>
    <w:rsid w:val="00551FC2"/>
    <w:rsid w:val="005A4695"/>
    <w:rsid w:val="005A59D9"/>
    <w:rsid w:val="005C130C"/>
    <w:rsid w:val="005C242B"/>
    <w:rsid w:val="005C3E36"/>
    <w:rsid w:val="005C5388"/>
    <w:rsid w:val="005D3624"/>
    <w:rsid w:val="005F1D7F"/>
    <w:rsid w:val="005F5EC8"/>
    <w:rsid w:val="00613189"/>
    <w:rsid w:val="00624B9B"/>
    <w:rsid w:val="00625ECF"/>
    <w:rsid w:val="00626E8A"/>
    <w:rsid w:val="00636CD4"/>
    <w:rsid w:val="006379ED"/>
    <w:rsid w:val="006529BF"/>
    <w:rsid w:val="0066193B"/>
    <w:rsid w:val="00671482"/>
    <w:rsid w:val="00671C59"/>
    <w:rsid w:val="00671DE0"/>
    <w:rsid w:val="006749CD"/>
    <w:rsid w:val="006811E7"/>
    <w:rsid w:val="006A5BFD"/>
    <w:rsid w:val="006A7A5D"/>
    <w:rsid w:val="006D40B2"/>
    <w:rsid w:val="006D6286"/>
    <w:rsid w:val="006F1C10"/>
    <w:rsid w:val="006F2DE9"/>
    <w:rsid w:val="0070242F"/>
    <w:rsid w:val="00705B65"/>
    <w:rsid w:val="007064BB"/>
    <w:rsid w:val="00710E6C"/>
    <w:rsid w:val="00714B5F"/>
    <w:rsid w:val="00715850"/>
    <w:rsid w:val="007170F7"/>
    <w:rsid w:val="00730E34"/>
    <w:rsid w:val="00735787"/>
    <w:rsid w:val="00763DE9"/>
    <w:rsid w:val="00767757"/>
    <w:rsid w:val="007857BB"/>
    <w:rsid w:val="007872DE"/>
    <w:rsid w:val="007C1588"/>
    <w:rsid w:val="007D0639"/>
    <w:rsid w:val="00800630"/>
    <w:rsid w:val="008052FF"/>
    <w:rsid w:val="00813A53"/>
    <w:rsid w:val="00814759"/>
    <w:rsid w:val="00824E2A"/>
    <w:rsid w:val="0082606A"/>
    <w:rsid w:val="0083163B"/>
    <w:rsid w:val="00843528"/>
    <w:rsid w:val="00843D9A"/>
    <w:rsid w:val="00847575"/>
    <w:rsid w:val="00847BB3"/>
    <w:rsid w:val="00852164"/>
    <w:rsid w:val="00863544"/>
    <w:rsid w:val="00866251"/>
    <w:rsid w:val="008679C2"/>
    <w:rsid w:val="008723BC"/>
    <w:rsid w:val="00873154"/>
    <w:rsid w:val="00881969"/>
    <w:rsid w:val="00884B7E"/>
    <w:rsid w:val="00884E5D"/>
    <w:rsid w:val="00892F79"/>
    <w:rsid w:val="008A0BB3"/>
    <w:rsid w:val="008A2FA7"/>
    <w:rsid w:val="008A535E"/>
    <w:rsid w:val="008B2121"/>
    <w:rsid w:val="008F5627"/>
    <w:rsid w:val="008F6B5E"/>
    <w:rsid w:val="00902DD7"/>
    <w:rsid w:val="00911047"/>
    <w:rsid w:val="00926C1C"/>
    <w:rsid w:val="00931297"/>
    <w:rsid w:val="0093243D"/>
    <w:rsid w:val="00950E2D"/>
    <w:rsid w:val="0095233B"/>
    <w:rsid w:val="00956017"/>
    <w:rsid w:val="0095778F"/>
    <w:rsid w:val="009634F8"/>
    <w:rsid w:val="00974AE6"/>
    <w:rsid w:val="009817A6"/>
    <w:rsid w:val="0098402A"/>
    <w:rsid w:val="009858E6"/>
    <w:rsid w:val="0099037D"/>
    <w:rsid w:val="00990944"/>
    <w:rsid w:val="009A5793"/>
    <w:rsid w:val="009B2D57"/>
    <w:rsid w:val="009B3116"/>
    <w:rsid w:val="009B3686"/>
    <w:rsid w:val="009B527B"/>
    <w:rsid w:val="009C09F9"/>
    <w:rsid w:val="009D5C6A"/>
    <w:rsid w:val="009E6C65"/>
    <w:rsid w:val="00A06B3B"/>
    <w:rsid w:val="00A123B2"/>
    <w:rsid w:val="00A12D8F"/>
    <w:rsid w:val="00A21E8C"/>
    <w:rsid w:val="00A23E60"/>
    <w:rsid w:val="00A4216E"/>
    <w:rsid w:val="00A50919"/>
    <w:rsid w:val="00A61CDC"/>
    <w:rsid w:val="00A620F2"/>
    <w:rsid w:val="00A71D0C"/>
    <w:rsid w:val="00AA5F09"/>
    <w:rsid w:val="00AC7054"/>
    <w:rsid w:val="00AD23FF"/>
    <w:rsid w:val="00B10312"/>
    <w:rsid w:val="00B113F1"/>
    <w:rsid w:val="00B15B98"/>
    <w:rsid w:val="00B26145"/>
    <w:rsid w:val="00B40B2B"/>
    <w:rsid w:val="00B524C9"/>
    <w:rsid w:val="00B614A3"/>
    <w:rsid w:val="00B80B03"/>
    <w:rsid w:val="00B86202"/>
    <w:rsid w:val="00B942F7"/>
    <w:rsid w:val="00B962B7"/>
    <w:rsid w:val="00BC6214"/>
    <w:rsid w:val="00BC62C1"/>
    <w:rsid w:val="00BD03A0"/>
    <w:rsid w:val="00BD4161"/>
    <w:rsid w:val="00BD53FE"/>
    <w:rsid w:val="00BE4243"/>
    <w:rsid w:val="00BF33A4"/>
    <w:rsid w:val="00BF4D11"/>
    <w:rsid w:val="00C0113E"/>
    <w:rsid w:val="00C049F5"/>
    <w:rsid w:val="00C05386"/>
    <w:rsid w:val="00C12272"/>
    <w:rsid w:val="00C21983"/>
    <w:rsid w:val="00C26267"/>
    <w:rsid w:val="00C34068"/>
    <w:rsid w:val="00C37B5C"/>
    <w:rsid w:val="00C76A0D"/>
    <w:rsid w:val="00C91AE4"/>
    <w:rsid w:val="00C9263F"/>
    <w:rsid w:val="00C951CA"/>
    <w:rsid w:val="00CA5916"/>
    <w:rsid w:val="00CB3DBD"/>
    <w:rsid w:val="00CB65E1"/>
    <w:rsid w:val="00CD2D15"/>
    <w:rsid w:val="00CE1A30"/>
    <w:rsid w:val="00CE1CA5"/>
    <w:rsid w:val="00CF336B"/>
    <w:rsid w:val="00D02852"/>
    <w:rsid w:val="00D10334"/>
    <w:rsid w:val="00D16DFB"/>
    <w:rsid w:val="00D30429"/>
    <w:rsid w:val="00D450F4"/>
    <w:rsid w:val="00D840F8"/>
    <w:rsid w:val="00D8435E"/>
    <w:rsid w:val="00D864F7"/>
    <w:rsid w:val="00D95F61"/>
    <w:rsid w:val="00DA5C72"/>
    <w:rsid w:val="00DB0C33"/>
    <w:rsid w:val="00DB41B3"/>
    <w:rsid w:val="00DC3D41"/>
    <w:rsid w:val="00DD5B8A"/>
    <w:rsid w:val="00DE250F"/>
    <w:rsid w:val="00DF3BD3"/>
    <w:rsid w:val="00E1170A"/>
    <w:rsid w:val="00E403D1"/>
    <w:rsid w:val="00E453A2"/>
    <w:rsid w:val="00E80C41"/>
    <w:rsid w:val="00E83E65"/>
    <w:rsid w:val="00E87762"/>
    <w:rsid w:val="00EA2D0C"/>
    <w:rsid w:val="00EA370D"/>
    <w:rsid w:val="00EA5132"/>
    <w:rsid w:val="00ED1917"/>
    <w:rsid w:val="00ED3B55"/>
    <w:rsid w:val="00ED3FCA"/>
    <w:rsid w:val="00EF04CD"/>
    <w:rsid w:val="00F03134"/>
    <w:rsid w:val="00F347B0"/>
    <w:rsid w:val="00F41A50"/>
    <w:rsid w:val="00F62CBB"/>
    <w:rsid w:val="00F81981"/>
    <w:rsid w:val="00FB21D5"/>
    <w:rsid w:val="00FB4DDA"/>
    <w:rsid w:val="00FC74D0"/>
    <w:rsid w:val="00FD119E"/>
    <w:rsid w:val="00FE3B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d6e9b5"/>
    </o:shapedefaults>
    <o:shapelayout v:ext="edit">
      <o:idmap v:ext="edit" data="1"/>
    </o:shapelayout>
  </w:shapeDefaults>
  <w:decimalSymbol w:val="."/>
  <w:listSeparator w:val=","/>
  <w14:docId w14:val="55A68D49"/>
  <w15:docId w15:val="{79A7DA38-9854-455E-9FAB-86C4FCE83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locked="1" w:uiPriority="9" w:qFormat="1"/>
    <w:lsdException w:name="heading 2" w:semiHidden="1" w:uiPriority="9" w:unhideWhenUsed="1" w:qFormat="1"/>
    <w:lsdException w:name="heading 3" w:locked="1" w:semiHidden="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unhideWhenUsed="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3F1"/>
    <w:pPr>
      <w:spacing w:after="120"/>
    </w:pPr>
    <w:rPr>
      <w:rFonts w:cs="Calibri"/>
      <w:sz w:val="22"/>
      <w:szCs w:val="22"/>
    </w:rPr>
  </w:style>
  <w:style w:type="paragraph" w:styleId="Heading1">
    <w:name w:val="heading 1"/>
    <w:basedOn w:val="Normal"/>
    <w:next w:val="Normal"/>
    <w:link w:val="Heading1Char"/>
    <w:uiPriority w:val="9"/>
    <w:qFormat/>
    <w:locked/>
    <w:rsid w:val="00083941"/>
    <w:pPr>
      <w:keepNext/>
      <w:keepLines/>
      <w:spacing w:before="240" w:after="0"/>
      <w:outlineLvl w:val="0"/>
    </w:pPr>
    <w:rPr>
      <w:rFonts w:asciiTheme="majorHAnsi" w:eastAsiaTheme="majorEastAsia" w:hAnsiTheme="majorHAnsi" w:cstheme="majorBidi"/>
      <w:color w:val="008330" w:themeColor="accent1" w:themeShade="BF"/>
      <w:sz w:val="32"/>
      <w:szCs w:val="32"/>
    </w:rPr>
  </w:style>
  <w:style w:type="paragraph" w:styleId="Heading2">
    <w:name w:val="heading 2"/>
    <w:aliases w:val="pull quote"/>
    <w:next w:val="Normal"/>
    <w:link w:val="Heading2Char"/>
    <w:autoRedefine/>
    <w:uiPriority w:val="9"/>
    <w:semiHidden/>
    <w:qFormat/>
    <w:rsid w:val="001768FD"/>
    <w:pPr>
      <w:keepNext/>
      <w:spacing w:before="240" w:after="360"/>
      <w:ind w:left="1701" w:right="1701"/>
      <w:outlineLvl w:val="1"/>
    </w:pPr>
    <w:rPr>
      <w:rFonts w:ascii="Times New Roman" w:eastAsia="Times New Roman" w:hAnsi="Times New Roman"/>
      <w:bCs/>
      <w:iCs/>
      <w:color w:val="034B89"/>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pull quote Char"/>
    <w:basedOn w:val="DefaultParagraphFont"/>
    <w:link w:val="Heading2"/>
    <w:uiPriority w:val="9"/>
    <w:semiHidden/>
    <w:rsid w:val="00AD23FF"/>
    <w:rPr>
      <w:rFonts w:ascii="Times New Roman" w:eastAsia="Times New Roman" w:hAnsi="Times New Roman"/>
      <w:bCs/>
      <w:iCs/>
      <w:color w:val="034B89"/>
      <w:sz w:val="28"/>
      <w:szCs w:val="28"/>
      <w:lang w:val="en-GB" w:eastAsia="en-US" w:bidi="ar-SA"/>
    </w:rPr>
  </w:style>
  <w:style w:type="character" w:customStyle="1" w:styleId="Heading1Char">
    <w:name w:val="Heading 1 Char"/>
    <w:basedOn w:val="DefaultParagraphFont"/>
    <w:link w:val="Heading1"/>
    <w:uiPriority w:val="9"/>
    <w:rsid w:val="00083941"/>
    <w:rPr>
      <w:rFonts w:asciiTheme="majorHAnsi" w:eastAsiaTheme="majorEastAsia" w:hAnsiTheme="majorHAnsi" w:cstheme="majorBidi"/>
      <w:color w:val="008330" w:themeColor="accent1" w:themeShade="BF"/>
      <w:sz w:val="32"/>
      <w:szCs w:val="32"/>
    </w:rPr>
  </w:style>
  <w:style w:type="paragraph" w:customStyle="1" w:styleId="Documenttitledarkgreen">
    <w:name w:val="Document title (dark green)"/>
    <w:autoRedefine/>
    <w:qFormat/>
    <w:rsid w:val="00926C1C"/>
    <w:pPr>
      <w:spacing w:after="100"/>
    </w:pPr>
    <w:rPr>
      <w:rFonts w:eastAsia="Times New Roman"/>
      <w:b/>
      <w:bCs/>
      <w:color w:val="00AF41" w:themeColor="text2"/>
      <w:kern w:val="32"/>
      <w:sz w:val="48"/>
      <w:lang w:eastAsia="en-US"/>
    </w:rPr>
  </w:style>
  <w:style w:type="paragraph" w:customStyle="1" w:styleId="Mainheading">
    <w:name w:val="Main heading"/>
    <w:autoRedefine/>
    <w:rsid w:val="008F6B5E"/>
    <w:pPr>
      <w:spacing w:before="100" w:beforeAutospacing="1" w:after="120"/>
    </w:pPr>
    <w:rPr>
      <w:b/>
      <w:color w:val="00AF41" w:themeColor="text2"/>
      <w:sz w:val="36"/>
      <w:szCs w:val="22"/>
      <w:lang w:eastAsia="en-US"/>
    </w:rPr>
  </w:style>
  <w:style w:type="paragraph" w:customStyle="1" w:styleId="Secondheading">
    <w:name w:val="Second heading"/>
    <w:qFormat/>
    <w:rsid w:val="00083941"/>
    <w:pPr>
      <w:spacing w:before="240" w:after="40"/>
    </w:pPr>
    <w:rPr>
      <w:b/>
      <w:color w:val="00AF41" w:themeColor="text2"/>
      <w:sz w:val="32"/>
      <w:szCs w:val="22"/>
      <w:lang w:eastAsia="en-US"/>
    </w:rPr>
  </w:style>
  <w:style w:type="paragraph" w:customStyle="1" w:styleId="DocumentDescription">
    <w:name w:val="Document Description"/>
    <w:autoRedefine/>
    <w:qFormat/>
    <w:rsid w:val="00926C1C"/>
    <w:rPr>
      <w:b/>
      <w:color w:val="00AF41" w:themeColor="text2"/>
      <w:sz w:val="32"/>
      <w:szCs w:val="22"/>
      <w:lang w:eastAsia="en-US"/>
    </w:rPr>
  </w:style>
  <w:style w:type="paragraph" w:customStyle="1" w:styleId="Dateorreference">
    <w:name w:val="Date or reference"/>
    <w:autoRedefine/>
    <w:qFormat/>
    <w:rsid w:val="00926C1C"/>
    <w:pPr>
      <w:jc w:val="right"/>
    </w:pPr>
    <w:rPr>
      <w:rFonts w:eastAsia="Times New Roman"/>
      <w:bCs/>
      <w:color w:val="00AF41" w:themeColor="text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6D40B2"/>
  </w:style>
  <w:style w:type="character" w:customStyle="1" w:styleId="HeaderChar">
    <w:name w:val="Header Char"/>
    <w:basedOn w:val="DefaultParagraphFont"/>
    <w:link w:val="Header"/>
    <w:uiPriority w:val="99"/>
    <w:rsid w:val="006D40B2"/>
  </w:style>
  <w:style w:type="paragraph" w:styleId="Footer">
    <w:name w:val="footer"/>
    <w:basedOn w:val="Normal"/>
    <w:link w:val="FooterChar"/>
    <w:uiPriority w:val="99"/>
    <w:rsid w:val="006D40B2"/>
  </w:style>
  <w:style w:type="character" w:customStyle="1" w:styleId="FooterChar">
    <w:name w:val="Footer Char"/>
    <w:basedOn w:val="DefaultParagraphFont"/>
    <w:link w:val="Footer"/>
    <w:uiPriority w:val="99"/>
    <w:rsid w:val="006D40B2"/>
  </w:style>
  <w:style w:type="paragraph" w:customStyle="1" w:styleId="Introductiontext">
    <w:name w:val="Introduction text"/>
    <w:autoRedefine/>
    <w:rsid w:val="00950E2D"/>
    <w:rPr>
      <w:rFonts w:eastAsia="Times New Roman" w:cs="Arial"/>
      <w:b/>
      <w:color w:val="00AF41" w:themeColor="text2"/>
      <w:sz w:val="28"/>
      <w:szCs w:val="28"/>
    </w:rPr>
  </w:style>
  <w:style w:type="paragraph" w:customStyle="1" w:styleId="Pullquotedarkgreen">
    <w:name w:val="Pullquote dark green"/>
    <w:autoRedefine/>
    <w:qFormat/>
    <w:rsid w:val="00083941"/>
    <w:pPr>
      <w:spacing w:before="240" w:after="360"/>
      <w:ind w:left="720" w:right="1701"/>
    </w:pPr>
    <w:rPr>
      <w:rFonts w:ascii="Times New Roman" w:hAnsi="Times New Roman"/>
      <w:color w:val="00AF41" w:themeColor="text2"/>
      <w:sz w:val="32"/>
      <w:szCs w:val="22"/>
      <w:lang w:eastAsia="en-US"/>
    </w:rPr>
  </w:style>
  <w:style w:type="paragraph" w:styleId="Title">
    <w:name w:val="Title"/>
    <w:basedOn w:val="Normal"/>
    <w:next w:val="Normal"/>
    <w:link w:val="TitleChar"/>
    <w:uiPriority w:val="10"/>
    <w:qFormat/>
    <w:locked/>
    <w:rsid w:val="00083941"/>
    <w:pPr>
      <w:spacing w:after="0"/>
      <w:contextualSpacing/>
    </w:pPr>
    <w:rPr>
      <w:rFonts w:asciiTheme="majorHAnsi" w:eastAsiaTheme="majorEastAsia" w:hAnsiTheme="majorHAnsi" w:cstheme="majorBidi"/>
      <w:spacing w:val="-10"/>
      <w:kern w:val="28"/>
      <w:sz w:val="56"/>
      <w:szCs w:val="56"/>
    </w:rPr>
  </w:style>
  <w:style w:type="paragraph" w:customStyle="1" w:styleId="Maintextblack">
    <w:name w:val="Main text black"/>
    <w:basedOn w:val="Normal"/>
    <w:qFormat/>
    <w:rsid w:val="000C529F"/>
    <w:rPr>
      <w:lang w:eastAsia="en-US"/>
    </w:rPr>
  </w:style>
  <w:style w:type="paragraph" w:customStyle="1" w:styleId="Maintextgreen">
    <w:name w:val="Main text green"/>
    <w:basedOn w:val="Normal"/>
    <w:rsid w:val="00B113F1"/>
    <w:rPr>
      <w:color w:val="000000" w:themeColor="text1"/>
      <w:lang w:eastAsia="en-US"/>
    </w:rPr>
  </w:style>
  <w:style w:type="paragraph" w:customStyle="1" w:styleId="Bulletnumbered">
    <w:name w:val="Bullet numbered"/>
    <w:basedOn w:val="Maintextblack"/>
    <w:autoRedefine/>
    <w:qFormat/>
    <w:rsid w:val="00881969"/>
    <w:pPr>
      <w:numPr>
        <w:numId w:val="26"/>
      </w:numPr>
      <w:spacing w:after="80"/>
    </w:pPr>
  </w:style>
  <w:style w:type="paragraph" w:customStyle="1" w:styleId="Bulletnumberedgreen">
    <w:name w:val="Bullet numbered green"/>
    <w:basedOn w:val="Maintextblack"/>
    <w:autoRedefine/>
    <w:qFormat/>
    <w:rsid w:val="00926C1C"/>
    <w:pPr>
      <w:numPr>
        <w:numId w:val="5"/>
      </w:numPr>
      <w:spacing w:after="80"/>
    </w:pPr>
    <w:rPr>
      <w:color w:val="00AF41" w:themeColor="text2"/>
    </w:rPr>
  </w:style>
  <w:style w:type="paragraph" w:customStyle="1" w:styleId="Bulletroundblack">
    <w:name w:val="Bullet round black"/>
    <w:basedOn w:val="Normal"/>
    <w:qFormat/>
    <w:rsid w:val="000C529F"/>
    <w:pPr>
      <w:numPr>
        <w:numId w:val="8"/>
      </w:numPr>
      <w:spacing w:after="80"/>
      <w:ind w:left="357" w:hanging="357"/>
    </w:pPr>
    <w:rPr>
      <w:lang w:eastAsia="en-US"/>
    </w:rPr>
  </w:style>
  <w:style w:type="paragraph" w:customStyle="1" w:styleId="Bulletroundgreen">
    <w:name w:val="Bullet round green"/>
    <w:qFormat/>
    <w:rsid w:val="00926C1C"/>
    <w:pPr>
      <w:numPr>
        <w:numId w:val="9"/>
      </w:numPr>
      <w:spacing w:after="80"/>
    </w:pPr>
    <w:rPr>
      <w:color w:val="00AF41" w:themeColor="text2"/>
      <w:sz w:val="22"/>
      <w:szCs w:val="22"/>
      <w:lang w:eastAsia="en-US"/>
    </w:rPr>
  </w:style>
  <w:style w:type="character" w:customStyle="1" w:styleId="Boldtextgreen">
    <w:name w:val="Bold text green"/>
    <w:basedOn w:val="DefaultParagraphFont"/>
    <w:uiPriority w:val="1"/>
    <w:qFormat/>
    <w:rsid w:val="00083941"/>
    <w:rPr>
      <w:b/>
      <w:color w:val="00AF41" w:themeColor="text2"/>
    </w:rPr>
  </w:style>
  <w:style w:type="character" w:customStyle="1" w:styleId="Italicgreen">
    <w:name w:val="Italic green"/>
    <w:basedOn w:val="DefaultParagraphFont"/>
    <w:uiPriority w:val="1"/>
    <w:qFormat/>
    <w:rsid w:val="00083941"/>
    <w:rPr>
      <w:i/>
      <w:color w:val="00AF41" w:themeColor="text2"/>
    </w:rPr>
  </w:style>
  <w:style w:type="character" w:customStyle="1" w:styleId="Italicblack">
    <w:name w:val="Italic black"/>
    <w:basedOn w:val="DefaultParagraphFont"/>
    <w:uiPriority w:val="1"/>
    <w:qFormat/>
    <w:rsid w:val="0082606A"/>
    <w:rPr>
      <w:i/>
      <w:color w:val="000000" w:themeColor="text1"/>
    </w:rPr>
  </w:style>
  <w:style w:type="character" w:customStyle="1" w:styleId="Subscript">
    <w:name w:val="Subscript"/>
    <w:basedOn w:val="DefaultParagraphFont"/>
    <w:uiPriority w:val="1"/>
    <w:qFormat/>
    <w:rsid w:val="001768FD"/>
    <w:rPr>
      <w:vertAlign w:val="subscript"/>
    </w:rPr>
  </w:style>
  <w:style w:type="character" w:customStyle="1" w:styleId="Superscript">
    <w:name w:val="Superscript"/>
    <w:basedOn w:val="DefaultParagraphFont"/>
    <w:uiPriority w:val="1"/>
    <w:qFormat/>
    <w:rsid w:val="001768FD"/>
    <w:rPr>
      <w:vertAlign w:val="superscript"/>
    </w:rPr>
  </w:style>
  <w:style w:type="table" w:customStyle="1" w:styleId="GENERICTABLE">
    <w:name w:val="GENERIC TABLE"/>
    <w:basedOn w:val="TableNormal"/>
    <w:uiPriority w:val="99"/>
    <w:qFormat/>
    <w:locked/>
    <w:rsid w:val="0099037D"/>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character" w:styleId="Hyperlink">
    <w:name w:val="Hyperlink"/>
    <w:basedOn w:val="DefaultParagraphFont"/>
    <w:uiPriority w:val="99"/>
    <w:rsid w:val="0099037D"/>
    <w:rPr>
      <w:color w:val="0177BA"/>
      <w:u w:val="single"/>
    </w:rPr>
  </w:style>
  <w:style w:type="numbering" w:customStyle="1" w:styleId="MULTILEVEL">
    <w:name w:val="MULTILEVEL"/>
    <w:uiPriority w:val="99"/>
    <w:rsid w:val="0099037D"/>
    <w:pPr>
      <w:numPr>
        <w:numId w:val="1"/>
      </w:numPr>
    </w:pPr>
  </w:style>
  <w:style w:type="numbering" w:customStyle="1" w:styleId="MULTILEVELBLUE">
    <w:name w:val="MULTILEVEL (BLUE)"/>
    <w:uiPriority w:val="99"/>
    <w:rsid w:val="0099037D"/>
    <w:pPr>
      <w:numPr>
        <w:numId w:val="2"/>
      </w:numPr>
    </w:pPr>
  </w:style>
  <w:style w:type="table" w:styleId="TableGrid">
    <w:name w:val="Table Grid"/>
    <w:basedOn w:val="TableNormal"/>
    <w:uiPriority w:val="59"/>
    <w:rsid w:val="002B4ADC"/>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customStyle="1" w:styleId="TitleChar">
    <w:name w:val="Title Char"/>
    <w:basedOn w:val="DefaultParagraphFont"/>
    <w:link w:val="Title"/>
    <w:uiPriority w:val="10"/>
    <w:rsid w:val="00083941"/>
    <w:rPr>
      <w:rFonts w:asciiTheme="majorHAnsi" w:eastAsiaTheme="majorEastAsia" w:hAnsiTheme="majorHAnsi" w:cstheme="majorBidi"/>
      <w:spacing w:val="-10"/>
      <w:kern w:val="28"/>
      <w:sz w:val="56"/>
      <w:szCs w:val="56"/>
    </w:rPr>
  </w:style>
  <w:style w:type="paragraph" w:customStyle="1" w:styleId="Numberedheading">
    <w:name w:val="Numbered heading"/>
    <w:autoRedefine/>
    <w:qFormat/>
    <w:rsid w:val="00083941"/>
    <w:pPr>
      <w:numPr>
        <w:numId w:val="12"/>
      </w:numPr>
      <w:spacing w:before="360" w:after="120"/>
    </w:pPr>
    <w:rPr>
      <w:color w:val="00AF41" w:themeColor="text2"/>
      <w:sz w:val="36"/>
      <w:szCs w:val="22"/>
      <w:lang w:eastAsia="en-US"/>
    </w:rPr>
  </w:style>
  <w:style w:type="numbering" w:customStyle="1" w:styleId="MULTILEVELHEADINGS">
    <w:name w:val="MULTILEVEL HEADINGS"/>
    <w:uiPriority w:val="99"/>
    <w:rsid w:val="00FD119E"/>
    <w:pPr>
      <w:numPr>
        <w:numId w:val="3"/>
      </w:numPr>
    </w:pPr>
  </w:style>
  <w:style w:type="paragraph" w:customStyle="1" w:styleId="Figureimagetitle">
    <w:name w:val="Figure / image title"/>
    <w:qFormat/>
    <w:rsid w:val="006811E7"/>
    <w:pPr>
      <w:spacing w:before="160" w:after="160"/>
    </w:pPr>
    <w:rPr>
      <w:b/>
      <w:sz w:val="22"/>
      <w:szCs w:val="22"/>
      <w:lang w:eastAsia="en-US"/>
    </w:rPr>
  </w:style>
  <w:style w:type="paragraph" w:styleId="ListParagraph">
    <w:name w:val="List Paragraph"/>
    <w:basedOn w:val="Normal"/>
    <w:uiPriority w:val="34"/>
    <w:semiHidden/>
    <w:unhideWhenUsed/>
    <w:qFormat/>
    <w:locked/>
    <w:rsid w:val="00C34068"/>
    <w:pPr>
      <w:ind w:left="720"/>
    </w:pPr>
  </w:style>
  <w:style w:type="table" w:customStyle="1" w:styleId="BlankTableStyle">
    <w:name w:val="Blank Table Style"/>
    <w:basedOn w:val="TableNormal"/>
    <w:uiPriority w:val="99"/>
    <w:qFormat/>
    <w:rsid w:val="002B4ADC"/>
    <w:tblPr>
      <w:tblCellMar>
        <w:left w:w="0" w:type="dxa"/>
        <w:right w:w="0" w:type="dxa"/>
      </w:tblCellMar>
    </w:tblPr>
  </w:style>
  <w:style w:type="table" w:customStyle="1" w:styleId="TableGridGreen">
    <w:name w:val="Table Grid (Green)"/>
    <w:basedOn w:val="TableGrid"/>
    <w:uiPriority w:val="99"/>
    <w:qFormat/>
    <w:rsid w:val="002B4AD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table" w:customStyle="1" w:styleId="TableStyle1">
    <w:name w:val="Table Style 1"/>
    <w:basedOn w:val="TableNormal"/>
    <w:uiPriority w:val="99"/>
    <w:qFormat/>
    <w:rsid w:val="002B4ADC"/>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1Green">
    <w:name w:val="Table Style 1 (Green)"/>
    <w:basedOn w:val="TableStyle1"/>
    <w:uiPriority w:val="99"/>
    <w:qFormat/>
    <w:rsid w:val="002B4ADC"/>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Style2">
    <w:name w:val="Table Style 2"/>
    <w:basedOn w:val="TableNormal"/>
    <w:uiPriority w:val="99"/>
    <w:qFormat/>
    <w:rsid w:val="002B4ADC"/>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table" w:customStyle="1" w:styleId="TableStyle3">
    <w:name w:val="Table Style 3"/>
    <w:basedOn w:val="TableNormal"/>
    <w:uiPriority w:val="99"/>
    <w:qFormat/>
    <w:rsid w:val="002B4ADC"/>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3Green">
    <w:name w:val="Table Style 3 (Green)"/>
    <w:basedOn w:val="TableStyle3"/>
    <w:uiPriority w:val="99"/>
    <w:qFormat/>
    <w:rsid w:val="002B4ADC"/>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4">
    <w:name w:val="Table Style 4"/>
    <w:basedOn w:val="TableNormal"/>
    <w:uiPriority w:val="99"/>
    <w:qFormat/>
    <w:rsid w:val="002B4ADC"/>
    <w:pPr>
      <w:ind w:left="85" w:right="85"/>
    </w:p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insideV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rPr>
        <w:b/>
      </w:rPr>
    </w:tblStylePr>
  </w:style>
  <w:style w:type="table" w:customStyle="1" w:styleId="TableStyle4Green">
    <w:name w:val="Table Style 4 (Green)"/>
    <w:basedOn w:val="TableStyle4"/>
    <w:uiPriority w:val="99"/>
    <w:qFormat/>
    <w:rsid w:val="002B4ADC"/>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blStylePr w:type="firstRow">
      <w:rPr>
        <w:b/>
        <w:color w:val="FFFFFF" w:themeColor="background1"/>
      </w:rPr>
      <w:tblPr/>
      <w:tcPr>
        <w:shd w:val="clear" w:color="auto" w:fill="7F7F7F" w:themeFill="accent6"/>
      </w:tcPr>
    </w:tblStylePr>
    <w:tblStylePr w:type="firstCol">
      <w:rPr>
        <w:b/>
      </w:rPr>
    </w:tblStylePr>
    <w:tblStylePr w:type="band1Horz">
      <w:pPr>
        <w:wordWrap/>
        <w:ind w:leftChars="0" w:left="85" w:rightChars="0" w:right="85"/>
      </w:pPr>
    </w:tblStylePr>
  </w:style>
  <w:style w:type="paragraph" w:customStyle="1" w:styleId="Thirdheading">
    <w:name w:val="Third heading"/>
    <w:qFormat/>
    <w:rsid w:val="00140D9A"/>
    <w:pPr>
      <w:spacing w:before="120" w:after="40"/>
    </w:pPr>
    <w:rPr>
      <w:b/>
      <w:color w:val="000000" w:themeColor="text1"/>
      <w:sz w:val="26"/>
      <w:szCs w:val="22"/>
      <w:lang w:eastAsia="en-US"/>
    </w:rPr>
  </w:style>
  <w:style w:type="character" w:customStyle="1" w:styleId="Boldtextblack">
    <w:name w:val="Bold text black"/>
    <w:basedOn w:val="DefaultParagraphFont"/>
    <w:uiPriority w:val="1"/>
    <w:qFormat/>
    <w:rsid w:val="0082606A"/>
    <w:rPr>
      <w:b/>
      <w:color w:val="000000" w:themeColor="text1"/>
    </w:rPr>
  </w:style>
  <w:style w:type="character" w:customStyle="1" w:styleId="Italicblue">
    <w:name w:val="Italic blue"/>
    <w:basedOn w:val="DefaultParagraphFont"/>
    <w:uiPriority w:val="1"/>
    <w:qFormat/>
    <w:rsid w:val="00173B3C"/>
    <w:rPr>
      <w:i/>
      <w:color w:val="002B54"/>
    </w:rPr>
  </w:style>
  <w:style w:type="character" w:styleId="PlaceholderText">
    <w:name w:val="Placeholder Text"/>
    <w:basedOn w:val="DefaultParagraphFont"/>
    <w:uiPriority w:val="99"/>
    <w:semiHidden/>
    <w:rsid w:val="00624B9B"/>
    <w:rPr>
      <w:color w:val="808080"/>
    </w:rPr>
  </w:style>
  <w:style w:type="character" w:customStyle="1" w:styleId="Boldtextblue">
    <w:name w:val="Bold text blue"/>
    <w:basedOn w:val="DefaultParagraphFont"/>
    <w:uiPriority w:val="1"/>
    <w:qFormat/>
    <w:rsid w:val="00624B9B"/>
    <w:rPr>
      <w:b/>
      <w:color w:val="002B54"/>
    </w:rPr>
  </w:style>
  <w:style w:type="table" w:customStyle="1" w:styleId="TableStyle31">
    <w:name w:val="Table Style 31"/>
    <w:basedOn w:val="TableNormal"/>
    <w:uiPriority w:val="99"/>
    <w:qFormat/>
    <w:rsid w:val="00950E2D"/>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character" w:styleId="Emphasis">
    <w:name w:val="Emphasis"/>
    <w:basedOn w:val="DefaultParagraphFont"/>
    <w:uiPriority w:val="20"/>
    <w:qFormat/>
    <w:locked/>
    <w:rsid w:val="00083941"/>
    <w:rPr>
      <w:i/>
      <w:iCs/>
    </w:rPr>
  </w:style>
  <w:style w:type="character" w:styleId="Strong">
    <w:name w:val="Strong"/>
    <w:basedOn w:val="DefaultParagraphFont"/>
    <w:uiPriority w:val="22"/>
    <w:qFormat/>
    <w:locked/>
    <w:rsid w:val="00083941"/>
    <w:rPr>
      <w:b/>
      <w:bCs/>
    </w:rPr>
  </w:style>
  <w:style w:type="paragraph" w:styleId="Quote">
    <w:name w:val="Quote"/>
    <w:basedOn w:val="Normal"/>
    <w:next w:val="Normal"/>
    <w:link w:val="QuoteChar"/>
    <w:autoRedefine/>
    <w:uiPriority w:val="29"/>
    <w:qFormat/>
    <w:locked/>
    <w:rsid w:val="00083941"/>
    <w:pPr>
      <w:spacing w:before="200" w:after="160"/>
      <w:ind w:left="864" w:right="864"/>
      <w:jc w:val="center"/>
    </w:pPr>
    <w:rPr>
      <w:i/>
      <w:iCs/>
    </w:rPr>
  </w:style>
  <w:style w:type="character" w:customStyle="1" w:styleId="QuoteChar">
    <w:name w:val="Quote Char"/>
    <w:basedOn w:val="DefaultParagraphFont"/>
    <w:link w:val="Quote"/>
    <w:uiPriority w:val="29"/>
    <w:rsid w:val="00083941"/>
    <w:rPr>
      <w:rFonts w:cs="Calibri"/>
      <w:i/>
      <w:iCs/>
      <w:sz w:val="22"/>
      <w:szCs w:val="22"/>
    </w:rPr>
  </w:style>
  <w:style w:type="character" w:styleId="FollowedHyperlink">
    <w:name w:val="FollowedHyperlink"/>
    <w:basedOn w:val="DefaultParagraphFont"/>
    <w:uiPriority w:val="99"/>
    <w:semiHidden/>
    <w:unhideWhenUsed/>
    <w:rsid w:val="00ED3B55"/>
    <w:rPr>
      <w:color w:val="B2C326" w:themeColor="followedHyperlink"/>
      <w:u w:val="single"/>
    </w:rPr>
  </w:style>
  <w:style w:type="paragraph" w:customStyle="1" w:styleId="Documenttitlemidgreen">
    <w:name w:val="Document title (mid green)"/>
    <w:autoRedefine/>
    <w:qFormat/>
    <w:rsid w:val="0082606A"/>
    <w:pPr>
      <w:spacing w:after="100"/>
      <w:ind w:left="-170"/>
    </w:pPr>
    <w:rPr>
      <w:rFonts w:eastAsia="Times New Roman"/>
      <w:b/>
      <w:bCs/>
      <w:color w:val="00AF41" w:themeColor="accent1"/>
      <w:kern w:val="32"/>
      <w:sz w:val="48"/>
      <w:lang w:eastAsia="en-US"/>
    </w:rPr>
  </w:style>
  <w:style w:type="character" w:styleId="CommentReference">
    <w:name w:val="annotation reference"/>
    <w:basedOn w:val="DefaultParagraphFont"/>
    <w:uiPriority w:val="99"/>
    <w:semiHidden/>
    <w:unhideWhenUsed/>
    <w:rsid w:val="003B4602"/>
    <w:rPr>
      <w:sz w:val="16"/>
      <w:szCs w:val="16"/>
    </w:rPr>
  </w:style>
  <w:style w:type="paragraph" w:styleId="CommentText">
    <w:name w:val="annotation text"/>
    <w:basedOn w:val="Normal"/>
    <w:link w:val="CommentTextChar"/>
    <w:uiPriority w:val="99"/>
    <w:semiHidden/>
    <w:unhideWhenUsed/>
    <w:rsid w:val="003B4602"/>
    <w:rPr>
      <w:sz w:val="20"/>
      <w:szCs w:val="20"/>
    </w:rPr>
  </w:style>
  <w:style w:type="character" w:customStyle="1" w:styleId="CommentTextChar">
    <w:name w:val="Comment Text Char"/>
    <w:basedOn w:val="DefaultParagraphFont"/>
    <w:link w:val="CommentText"/>
    <w:uiPriority w:val="99"/>
    <w:semiHidden/>
    <w:rsid w:val="003B4602"/>
    <w:rPr>
      <w:rFonts w:cs="Calibri"/>
    </w:rPr>
  </w:style>
  <w:style w:type="paragraph" w:styleId="CommentSubject">
    <w:name w:val="annotation subject"/>
    <w:basedOn w:val="CommentText"/>
    <w:next w:val="CommentText"/>
    <w:link w:val="CommentSubjectChar"/>
    <w:uiPriority w:val="99"/>
    <w:semiHidden/>
    <w:unhideWhenUsed/>
    <w:rsid w:val="003B4602"/>
    <w:rPr>
      <w:b/>
      <w:bCs/>
    </w:rPr>
  </w:style>
  <w:style w:type="character" w:customStyle="1" w:styleId="CommentSubjectChar">
    <w:name w:val="Comment Subject Char"/>
    <w:basedOn w:val="CommentTextChar"/>
    <w:link w:val="CommentSubject"/>
    <w:uiPriority w:val="99"/>
    <w:semiHidden/>
    <w:rsid w:val="003B4602"/>
    <w:rPr>
      <w:rFonts w:cs="Calibri"/>
      <w:b/>
      <w:bCs/>
    </w:rPr>
  </w:style>
  <w:style w:type="paragraph" w:styleId="Revision">
    <w:name w:val="Revision"/>
    <w:hidden/>
    <w:uiPriority w:val="99"/>
    <w:semiHidden/>
    <w:rsid w:val="003B4602"/>
    <w:rPr>
      <w:rFonts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7500493">
      <w:bodyDiv w:val="1"/>
      <w:marLeft w:val="0"/>
      <w:marRight w:val="0"/>
      <w:marTop w:val="0"/>
      <w:marBottom w:val="0"/>
      <w:divBdr>
        <w:top w:val="none" w:sz="0" w:space="0" w:color="auto"/>
        <w:left w:val="none" w:sz="0" w:space="0" w:color="auto"/>
        <w:bottom w:val="none" w:sz="0" w:space="0" w:color="auto"/>
        <w:right w:val="none" w:sz="0" w:space="0" w:color="auto"/>
      </w:divBdr>
    </w:div>
    <w:div w:id="769159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G:\Area%20File%20Plan\Environment%20Management\Manage%20Operational%20Assets\Freshwater%20Fisheries\Live%20Projects\Tumbling%20Bay%20Fish%20Pass\Oxford%20City%20Council\Tumbling%20Bay%20-%20Briefing%20(Sept2018).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EF5611-5D6A-41DC-98AB-AED1244EF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Tumbling Bay - Briefing (Sept2018)</Template>
  <TotalTime>4</TotalTime>
  <Pages>4</Pages>
  <Words>1210</Words>
  <Characters>6901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Tumbling Bay - Fish Pass Project</vt:lpstr>
    </vt:vector>
  </TitlesOfParts>
  <Company>Environment Agency</Company>
  <LinksUpToDate>false</LinksUpToDate>
  <CharactersWithSpaces>8095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Tumbling Bay - Fish Pass Project</dc:title>
  <dc:creator>erhymes</dc:creator>
  <dc:description>399_13_SD07, Version: 5, Issued: 13/03/2017</dc:description>
  <cp:lastModifiedBy>Rhymes, Lizzie R</cp:lastModifiedBy>
  <cp:revision>3</cp:revision>
  <cp:lastPrinted>2017-03-07T10:37:00Z</cp:lastPrinted>
  <dcterms:created xsi:type="dcterms:W3CDTF">2018-09-20T14:47:00Z</dcterms:created>
  <dcterms:modified xsi:type="dcterms:W3CDTF">2018-09-24T17:23:00Z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723420481</vt:i4>
  </property>
</Properties>
</file>